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546"/>
        <w:tblW w:w="8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9097"/>
      </w:tblGrid>
      <w:tr w:rsidR="000745F3" w:rsidRPr="00897FB4" w14:paraId="7AE5C9FE" w14:textId="77777777" w:rsidTr="005D3F64">
        <w:trPr>
          <w:trHeight w:val="11157"/>
          <w:tblHeader/>
        </w:trPr>
        <w:tc>
          <w:tcPr>
            <w:tcW w:w="8910" w:type="dxa"/>
          </w:tcPr>
          <w:p w14:paraId="57234AD4" w14:textId="3DA4443E" w:rsidR="000745F3" w:rsidRPr="005D3F64" w:rsidRDefault="000745F3" w:rsidP="000745F3">
            <w:pPr>
              <w:pStyle w:val="Subtitle"/>
              <w:rPr>
                <w:b/>
                <w:sz w:val="32"/>
                <w:szCs w:val="32"/>
              </w:rPr>
            </w:pPr>
            <w:r w:rsidRPr="005D3F64">
              <w:rPr>
                <w:b/>
                <w:sz w:val="32"/>
                <w:szCs w:val="32"/>
              </w:rPr>
              <w:t>dds and Plan</w:t>
            </w:r>
            <w:r w:rsidR="00476F6E" w:rsidRPr="005D3F64">
              <w:rPr>
                <w:b/>
                <w:sz w:val="32"/>
                <w:szCs w:val="32"/>
              </w:rPr>
              <w:t>ned</w:t>
            </w:r>
            <w:r w:rsidRPr="005D3F64">
              <w:rPr>
                <w:b/>
                <w:sz w:val="32"/>
                <w:szCs w:val="32"/>
              </w:rPr>
              <w:t xml:space="preserve"> parenthood present</w:t>
            </w:r>
          </w:p>
          <w:p w14:paraId="7FFA880B" w14:textId="77777777" w:rsidR="000745F3" w:rsidRPr="005D3F64" w:rsidRDefault="000745F3" w:rsidP="000745F3">
            <w:pPr>
              <w:pStyle w:val="Title"/>
              <w:rPr>
                <w:sz w:val="32"/>
                <w:szCs w:val="32"/>
              </w:rPr>
            </w:pPr>
            <w:r w:rsidRPr="005D3F64">
              <w:rPr>
                <w:sz w:val="32"/>
                <w:szCs w:val="32"/>
              </w:rPr>
              <w:t>online Healthy relationships classes</w:t>
            </w:r>
          </w:p>
          <w:p w14:paraId="069E55AD" w14:textId="321B25DF" w:rsidR="00476F6E" w:rsidRPr="005D3F64" w:rsidRDefault="000745F3" w:rsidP="000745F3">
            <w:pPr>
              <w:rPr>
                <w:sz w:val="32"/>
                <w:szCs w:val="32"/>
              </w:rPr>
            </w:pPr>
            <w:r w:rsidRPr="005D3F64">
              <w:rPr>
                <w:sz w:val="32"/>
                <w:szCs w:val="32"/>
              </w:rPr>
              <w:t xml:space="preserve">April 27, 28, 29, 30, and </w:t>
            </w:r>
            <w:r w:rsidR="00476F6E" w:rsidRPr="005D3F64">
              <w:rPr>
                <w:sz w:val="32"/>
                <w:szCs w:val="32"/>
              </w:rPr>
              <w:t>May</w:t>
            </w:r>
            <w:r w:rsidRPr="005D3F64">
              <w:rPr>
                <w:sz w:val="32"/>
                <w:szCs w:val="32"/>
              </w:rPr>
              <w:t xml:space="preserve"> 1, 2020</w:t>
            </w:r>
          </w:p>
          <w:p w14:paraId="389BE8B8" w14:textId="77777777" w:rsidR="00202D35" w:rsidRPr="005D3F64" w:rsidRDefault="00476F6E" w:rsidP="000745F3">
            <w:pPr>
              <w:rPr>
                <w:sz w:val="32"/>
                <w:szCs w:val="32"/>
              </w:rPr>
            </w:pPr>
            <w:r w:rsidRPr="005D3F64">
              <w:rPr>
                <w:sz w:val="32"/>
                <w:szCs w:val="32"/>
              </w:rPr>
              <w:t>From 2:00pm-3:00pm</w:t>
            </w:r>
          </w:p>
          <w:p w14:paraId="494216D1" w14:textId="52C3220C" w:rsidR="000745F3" w:rsidRPr="005D3F64" w:rsidRDefault="00202D35" w:rsidP="000745F3">
            <w:pPr>
              <w:rPr>
                <w:rFonts w:ascii="Avenir Next LT Pro" w:hAnsi="Avenir Next LT Pro" w:cs="Courier New"/>
                <w:bCs/>
                <w:sz w:val="22"/>
                <w:szCs w:val="22"/>
              </w:rPr>
            </w:pPr>
            <w:r w:rsidRPr="005D3F64">
              <w:rPr>
                <w:sz w:val="32"/>
                <w:szCs w:val="32"/>
              </w:rPr>
              <w:t>*April 27</w:t>
            </w:r>
            <w:r w:rsidRPr="005D3F64">
              <w:rPr>
                <w:sz w:val="32"/>
                <w:szCs w:val="32"/>
                <w:vertAlign w:val="superscript"/>
              </w:rPr>
              <w:t>th</w:t>
            </w:r>
            <w:r w:rsidRPr="005D3F64">
              <w:rPr>
                <w:sz w:val="32"/>
                <w:szCs w:val="32"/>
              </w:rPr>
              <w:t xml:space="preserve"> will be extended from 2:00-3:30 with the first 30</w:t>
            </w:r>
            <w:r w:rsidR="0013577C">
              <w:rPr>
                <w:sz w:val="32"/>
                <w:szCs w:val="32"/>
              </w:rPr>
              <w:t xml:space="preserve"> </w:t>
            </w:r>
            <w:r w:rsidRPr="005D3F64">
              <w:rPr>
                <w:sz w:val="32"/>
                <w:szCs w:val="32"/>
              </w:rPr>
              <w:t>m</w:t>
            </w:r>
            <w:r w:rsidR="0013577C">
              <w:rPr>
                <w:sz w:val="32"/>
                <w:szCs w:val="32"/>
              </w:rPr>
              <w:t>in</w:t>
            </w:r>
            <w:r w:rsidRPr="005D3F64">
              <w:rPr>
                <w:sz w:val="32"/>
                <w:szCs w:val="32"/>
              </w:rPr>
              <w:t xml:space="preserve"> dedicated to parents and caregivers</w:t>
            </w:r>
            <w:r w:rsidR="000745F3" w:rsidRPr="005D3F64">
              <w:rPr>
                <w:sz w:val="22"/>
                <w:szCs w:val="22"/>
              </w:rPr>
              <w:br/>
            </w:r>
          </w:p>
          <w:p w14:paraId="07721D7B" w14:textId="77777777" w:rsidR="000745F3" w:rsidRPr="005D3F64" w:rsidRDefault="000745F3" w:rsidP="000745F3">
            <w:pPr>
              <w:ind w:left="0"/>
              <w:rPr>
                <w:rFonts w:ascii="Avenir Next LT Pro" w:hAnsi="Avenir Next LT Pro" w:cs="Courier New"/>
                <w:bCs/>
                <w:sz w:val="22"/>
                <w:szCs w:val="22"/>
              </w:rPr>
            </w:pPr>
            <w:r w:rsidRPr="005D3F64">
              <w:rPr>
                <w:rFonts w:ascii="Avenir Next LT Pro" w:hAnsi="Avenir Next LT Pro" w:cs="Courier New"/>
                <w:bCs/>
                <w:sz w:val="22"/>
                <w:szCs w:val="22"/>
              </w:rPr>
              <w:t xml:space="preserve">This course is designed to strengthen the </w:t>
            </w:r>
            <w:hyperlink r:id="rId10" w:history="1">
              <w:r w:rsidRPr="005D3F64">
                <w:rPr>
                  <w:rStyle w:val="Hyperlink"/>
                  <w:rFonts w:ascii="Avenir Next LT Pro" w:hAnsi="Avenir Next LT Pro" w:cs="Courier New"/>
                  <w:b/>
                  <w:sz w:val="22"/>
                  <w:szCs w:val="22"/>
                </w:rPr>
                <w:t>Ring of Safety</w:t>
              </w:r>
            </w:hyperlink>
            <w:r w:rsidRPr="005D3F64">
              <w:rPr>
                <w:rFonts w:ascii="Avenir Next LT Pro" w:hAnsi="Avenir Next LT Pro" w:cs="Courier New"/>
                <w:bCs/>
                <w:sz w:val="22"/>
                <w:szCs w:val="22"/>
              </w:rPr>
              <w:t xml:space="preserve"> by focusing on the understanding of personal rights, privacy awareness, and sex education. </w:t>
            </w:r>
          </w:p>
          <w:p w14:paraId="3FE1AB16" w14:textId="77777777" w:rsidR="000745F3" w:rsidRPr="005D3F64" w:rsidRDefault="000745F3" w:rsidP="000745F3">
            <w:pPr>
              <w:ind w:left="0"/>
              <w:rPr>
                <w:rFonts w:ascii="Avenir Next LT Pro" w:hAnsi="Avenir Next LT Pro" w:cs="Courier New"/>
                <w:b/>
                <w:sz w:val="22"/>
                <w:szCs w:val="22"/>
              </w:rPr>
            </w:pPr>
          </w:p>
          <w:p w14:paraId="4F6D35B2" w14:textId="77777777" w:rsidR="000745F3" w:rsidRPr="00EE34D9" w:rsidRDefault="000745F3" w:rsidP="000745F3">
            <w:pPr>
              <w:ind w:left="0"/>
              <w:rPr>
                <w:rFonts w:ascii="Avenir Next LT Pro" w:hAnsi="Avenir Next LT Pro" w:cs="Courier New"/>
                <w:b/>
                <w:color w:val="auto"/>
                <w:sz w:val="22"/>
                <w:szCs w:val="22"/>
              </w:rPr>
            </w:pPr>
            <w:r w:rsidRPr="00EE34D9">
              <w:rPr>
                <w:rFonts w:ascii="Avenir Next LT Pro" w:hAnsi="Avenir Next LT Pro" w:cs="Courier New"/>
                <w:b/>
                <w:color w:val="auto"/>
                <w:sz w:val="22"/>
                <w:szCs w:val="22"/>
              </w:rPr>
              <w:t>Learning Objectives:</w:t>
            </w:r>
          </w:p>
          <w:p w14:paraId="5ECC4B32" w14:textId="77777777" w:rsidR="000745F3" w:rsidRPr="005D3F64" w:rsidRDefault="000745F3" w:rsidP="000745F3">
            <w:pPr>
              <w:pStyle w:val="BodyText"/>
              <w:numPr>
                <w:ilvl w:val="0"/>
                <w:numId w:val="22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Be able to describe the difference between public and private spaces and body parts</w:t>
            </w:r>
          </w:p>
          <w:p w14:paraId="5E6DB2CD" w14:textId="585D809E" w:rsidR="000745F3" w:rsidRPr="005D3F64" w:rsidRDefault="000745F3" w:rsidP="000745F3">
            <w:pPr>
              <w:pStyle w:val="BodyText"/>
              <w:numPr>
                <w:ilvl w:val="0"/>
                <w:numId w:val="22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Be able to define consent and identify situations where there is and isn’t consent </w:t>
            </w:r>
          </w:p>
          <w:p w14:paraId="3171430E" w14:textId="77777777" w:rsidR="000745F3" w:rsidRPr="005D3F64" w:rsidRDefault="000745F3" w:rsidP="000745F3">
            <w:pPr>
              <w:pStyle w:val="BodyText"/>
              <w:numPr>
                <w:ilvl w:val="0"/>
                <w:numId w:val="22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Practice giving and asking for consent</w:t>
            </w:r>
          </w:p>
          <w:p w14:paraId="61264F18" w14:textId="7585BC2F" w:rsidR="000745F3" w:rsidRPr="005D3F64" w:rsidRDefault="000745F3" w:rsidP="000745F3">
            <w:pPr>
              <w:pStyle w:val="BodyText"/>
              <w:numPr>
                <w:ilvl w:val="0"/>
                <w:numId w:val="22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Be able to identify one’s rights, specificall</w:t>
            </w:r>
            <w:r w:rsidR="00476F6E" w:rsidRPr="005D3F64">
              <w:rPr>
                <w:rFonts w:ascii="Avenir Next LT Pro" w:hAnsi="Avenir Next LT Pro"/>
                <w:sz w:val="22"/>
                <w:szCs w:val="22"/>
              </w:rPr>
              <w:t>y the right to decide what kinds of touch are ok for them</w:t>
            </w:r>
          </w:p>
          <w:p w14:paraId="15B531D9" w14:textId="77777777" w:rsidR="000745F3" w:rsidRPr="005D3F64" w:rsidRDefault="000745F3" w:rsidP="000745F3">
            <w:pPr>
              <w:pStyle w:val="BodyText"/>
              <w:numPr>
                <w:ilvl w:val="0"/>
                <w:numId w:val="22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Be able to identify three male reproductive body parts and their functions</w:t>
            </w:r>
          </w:p>
          <w:p w14:paraId="63461B69" w14:textId="77777777" w:rsidR="000745F3" w:rsidRPr="005D3F64" w:rsidRDefault="000745F3" w:rsidP="000745F3">
            <w:pPr>
              <w:pStyle w:val="BodyText"/>
              <w:numPr>
                <w:ilvl w:val="0"/>
                <w:numId w:val="22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Be able to identify three female reproductive body parts and their functions</w:t>
            </w:r>
          </w:p>
          <w:p w14:paraId="13967339" w14:textId="77777777" w:rsidR="000745F3" w:rsidRPr="005D3F64" w:rsidRDefault="000745F3" w:rsidP="000745F3">
            <w:pPr>
              <w:pStyle w:val="BodyText"/>
              <w:spacing w:before="4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  <w:p w14:paraId="0DCF10A6" w14:textId="77777777" w:rsidR="000745F3" w:rsidRPr="005D3F64" w:rsidRDefault="000745F3" w:rsidP="000745F3">
            <w:pPr>
              <w:pStyle w:val="BodyText"/>
              <w:spacing w:before="4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How We Will Learn:</w:t>
            </w:r>
          </w:p>
          <w:p w14:paraId="35599B0C" w14:textId="39836F72" w:rsidR="000745F3" w:rsidRPr="005D3F64" w:rsidRDefault="000745F3" w:rsidP="000745F3">
            <w:pPr>
              <w:pStyle w:val="BodyText"/>
              <w:numPr>
                <w:ilvl w:val="0"/>
                <w:numId w:val="23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We will learn through projected images via slides</w:t>
            </w:r>
            <w:r w:rsidR="00476F6E" w:rsidRPr="005D3F64">
              <w:rPr>
                <w:rFonts w:ascii="Avenir Next LT Pro" w:hAnsi="Avenir Next LT Pro"/>
                <w:sz w:val="22"/>
                <w:szCs w:val="22"/>
              </w:rPr>
              <w:t xml:space="preserve"> or materials from the instructor</w:t>
            </w:r>
          </w:p>
          <w:p w14:paraId="499DFC8B" w14:textId="77777777" w:rsidR="000745F3" w:rsidRPr="005D3F64" w:rsidRDefault="000745F3" w:rsidP="000745F3">
            <w:pPr>
              <w:pStyle w:val="BodyText"/>
              <w:numPr>
                <w:ilvl w:val="0"/>
                <w:numId w:val="23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We will learn by watching video clips</w:t>
            </w:r>
          </w:p>
          <w:p w14:paraId="4CEE2A86" w14:textId="53A7CB9A" w:rsidR="000745F3" w:rsidRPr="005D3F64" w:rsidRDefault="000745F3" w:rsidP="000745F3">
            <w:pPr>
              <w:pStyle w:val="BodyText"/>
              <w:numPr>
                <w:ilvl w:val="0"/>
                <w:numId w:val="23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We will learn by participating in discussions about each topic with each other and with the </w:t>
            </w:r>
            <w:r w:rsidR="00476F6E" w:rsidRPr="005D3F64">
              <w:rPr>
                <w:rFonts w:ascii="Avenir Next LT Pro" w:hAnsi="Avenir Next LT Pro"/>
                <w:sz w:val="22"/>
                <w:szCs w:val="22"/>
              </w:rPr>
              <w:t>instructors</w:t>
            </w:r>
          </w:p>
          <w:p w14:paraId="67E24233" w14:textId="3FA690A4" w:rsidR="000745F3" w:rsidRPr="005D3F64" w:rsidRDefault="000745F3" w:rsidP="000745F3">
            <w:pPr>
              <w:pStyle w:val="BodyText"/>
              <w:numPr>
                <w:ilvl w:val="0"/>
                <w:numId w:val="23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>All participants are encouraged to participate in discussions in a way that works for them</w:t>
            </w:r>
            <w:r w:rsidR="00476F6E" w:rsidRPr="005D3F64">
              <w:rPr>
                <w:rFonts w:ascii="Avenir Next LT Pro" w:hAnsi="Avenir Next LT Pro"/>
                <w:sz w:val="22"/>
                <w:szCs w:val="22"/>
              </w:rPr>
              <w:t>; p</w:t>
            </w:r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articipation can be through body language (thumbs up/down, smiling, head nod, clapping, etc.), verbally expressing thoughts and ideas, and by typing into the </w:t>
            </w:r>
            <w:r w:rsidR="007D6ACD" w:rsidRPr="005D3F64">
              <w:rPr>
                <w:rFonts w:ascii="Avenir Next LT Pro" w:hAnsi="Avenir Next LT Pro"/>
                <w:sz w:val="22"/>
                <w:szCs w:val="22"/>
              </w:rPr>
              <w:t>chat box.</w:t>
            </w:r>
          </w:p>
          <w:p w14:paraId="6E129177" w14:textId="2A1D9595" w:rsidR="000745F3" w:rsidRPr="005D3F64" w:rsidRDefault="000745F3" w:rsidP="000745F3">
            <w:pPr>
              <w:pStyle w:val="BodyText"/>
              <w:numPr>
                <w:ilvl w:val="0"/>
                <w:numId w:val="23"/>
              </w:numPr>
              <w:spacing w:before="4"/>
              <w:rPr>
                <w:rFonts w:ascii="Avenir Next LT Pro" w:hAnsi="Avenir Next LT Pro"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All participants may ask questions during class, either verbally or using the chat box.  All participants may type or have someone type for them </w:t>
            </w: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  <w:u w:val="single"/>
              </w:rPr>
              <w:t>anonymous</w:t>
            </w:r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 questions throughout the week at </w:t>
            </w:r>
            <w:hyperlink r:id="rId11" w:anchor="!module=box&amp;page=list&amp;box_id=pk95a430e42182499d5656d1dc7ec3d218" w:history="1">
              <w:r w:rsidRPr="005D3F64">
                <w:rPr>
                  <w:rStyle w:val="Hyperlink"/>
                  <w:rFonts w:ascii="Avenir Next LT Pro" w:hAnsi="Avenir Next LT Pro"/>
                  <w:sz w:val="22"/>
                  <w:szCs w:val="22"/>
                </w:rPr>
                <w:t>diboks.com/</w:t>
              </w:r>
              <w:proofErr w:type="spellStart"/>
              <w:r w:rsidRPr="005D3F64">
                <w:rPr>
                  <w:rStyle w:val="Hyperlink"/>
                  <w:rFonts w:ascii="Avenir Next LT Pro" w:hAnsi="Avenir Next LT Pro"/>
                  <w:sz w:val="22"/>
                  <w:szCs w:val="22"/>
                </w:rPr>
                <w:t>healthyrelationshipsApril</w:t>
              </w:r>
              <w:proofErr w:type="spellEnd"/>
            </w:hyperlink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. The </w:t>
            </w:r>
            <w:r w:rsidR="00202D35" w:rsidRPr="005D3F64">
              <w:rPr>
                <w:rFonts w:ascii="Avenir Next LT Pro" w:hAnsi="Avenir Next LT Pro"/>
                <w:sz w:val="22"/>
                <w:szCs w:val="22"/>
              </w:rPr>
              <w:t>instructors</w:t>
            </w:r>
            <w:r w:rsidRPr="005D3F64">
              <w:rPr>
                <w:rFonts w:ascii="Avenir Next LT Pro" w:hAnsi="Avenir Next LT Pro"/>
                <w:sz w:val="22"/>
                <w:szCs w:val="22"/>
              </w:rPr>
              <w:t xml:space="preserve"> will answer those questions during</w:t>
            </w:r>
            <w:r w:rsidR="00476F6E" w:rsidRPr="005D3F64">
              <w:rPr>
                <w:rFonts w:ascii="Avenir Next LT Pro" w:hAnsi="Avenir Next LT Pro"/>
                <w:sz w:val="22"/>
                <w:szCs w:val="22"/>
              </w:rPr>
              <w:t xml:space="preserve"> the next </w:t>
            </w:r>
            <w:r w:rsidRPr="005D3F64">
              <w:rPr>
                <w:rFonts w:ascii="Avenir Next LT Pro" w:hAnsi="Avenir Next LT Pro"/>
                <w:sz w:val="22"/>
                <w:szCs w:val="22"/>
              </w:rPr>
              <w:t>class.</w:t>
            </w:r>
          </w:p>
          <w:p w14:paraId="5963747F" w14:textId="77777777" w:rsidR="000745F3" w:rsidRPr="005D3F64" w:rsidRDefault="000745F3" w:rsidP="000745F3">
            <w:pPr>
              <w:ind w:left="0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  <w:p w14:paraId="57790620" w14:textId="77777777" w:rsidR="000745F3" w:rsidRPr="00EE34D9" w:rsidRDefault="000745F3" w:rsidP="000745F3">
            <w:pPr>
              <w:ind w:left="0"/>
              <w:rPr>
                <w:rFonts w:ascii="Avenir Next LT Pro" w:hAnsi="Avenir Next LT Pro"/>
                <w:b/>
                <w:bCs/>
                <w:color w:val="auto"/>
                <w:sz w:val="22"/>
                <w:szCs w:val="22"/>
              </w:rPr>
            </w:pPr>
            <w:r w:rsidRPr="00EE34D9">
              <w:rPr>
                <w:rFonts w:ascii="Avenir Next LT Pro" w:hAnsi="Avenir Next LT Pro"/>
                <w:b/>
                <w:bCs/>
                <w:color w:val="auto"/>
                <w:sz w:val="22"/>
                <w:szCs w:val="22"/>
              </w:rPr>
              <w:t>Preparation for Class:</w:t>
            </w:r>
          </w:p>
          <w:p w14:paraId="1156A3F3" w14:textId="58D9650C" w:rsidR="000745F3" w:rsidRDefault="000745F3" w:rsidP="000745F3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rFonts w:ascii="Avenir Next LT Pro" w:hAnsi="Avenir Next LT Pro"/>
              </w:rPr>
            </w:pPr>
            <w:r w:rsidRPr="005D3F64">
              <w:rPr>
                <w:rFonts w:ascii="Avenir Next LT Pro" w:hAnsi="Avenir Next LT Pro"/>
              </w:rPr>
              <w:t>You will need a computer, tablet, or smartphone that is connected to the internet</w:t>
            </w:r>
          </w:p>
          <w:p w14:paraId="27065ACC" w14:textId="197DA2CB" w:rsidR="00EE34D9" w:rsidRPr="005D3F64" w:rsidRDefault="00EE34D9" w:rsidP="000745F3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You will need to download the </w:t>
            </w:r>
            <w:proofErr w:type="spellStart"/>
            <w:r w:rsidR="004A5490">
              <w:rPr>
                <w:rFonts w:ascii="Avenir Next LT Pro" w:hAnsi="Avenir Next LT Pro"/>
              </w:rPr>
              <w:t>B</w:t>
            </w:r>
            <w:r>
              <w:rPr>
                <w:rFonts w:ascii="Avenir Next LT Pro" w:hAnsi="Avenir Next LT Pro"/>
              </w:rPr>
              <w:t>luejeans</w:t>
            </w:r>
            <w:proofErr w:type="spellEnd"/>
            <w:r>
              <w:rPr>
                <w:rFonts w:ascii="Avenir Next LT Pro" w:hAnsi="Avenir Next LT Pro"/>
              </w:rPr>
              <w:t xml:space="preserve"> app to participate in the class. This is a secure site and only you, the participants, and the instructors will be able to access this class</w:t>
            </w:r>
          </w:p>
          <w:p w14:paraId="288797C9" w14:textId="0EA7D961" w:rsidR="00202D35" w:rsidRPr="005D3F64" w:rsidRDefault="000745F3" w:rsidP="009B35B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rFonts w:ascii="Avenir Next LT Pro" w:hAnsi="Avenir Next LT Pro"/>
                <w:i/>
                <w:iCs/>
              </w:rPr>
            </w:pPr>
            <w:r w:rsidRPr="005D3F64">
              <w:rPr>
                <w:rFonts w:ascii="Avenir Next LT Pro" w:hAnsi="Avenir Next LT Pro"/>
              </w:rPr>
              <w:t xml:space="preserve">You will need headphones with a microphone built in, or you will need speakers and </w:t>
            </w:r>
            <w:r w:rsidR="00476F6E" w:rsidRPr="005D3F64">
              <w:rPr>
                <w:rFonts w:ascii="Avenir Next LT Pro" w:hAnsi="Avenir Next LT Pro"/>
              </w:rPr>
              <w:t xml:space="preserve">a </w:t>
            </w:r>
            <w:r w:rsidRPr="005D3F64">
              <w:rPr>
                <w:rFonts w:ascii="Avenir Next LT Pro" w:hAnsi="Avenir Next LT Pro"/>
              </w:rPr>
              <w:t>microphone enabled computer, tablet, or smartphone</w:t>
            </w:r>
            <w:r w:rsidR="00535106" w:rsidRPr="005D3F64">
              <w:rPr>
                <w:rFonts w:ascii="Avenir Next LT Pro" w:hAnsi="Avenir Next LT Pro"/>
              </w:rPr>
              <w:t xml:space="preserve">. </w:t>
            </w:r>
            <w:r w:rsidR="00535106" w:rsidRPr="005D3F64">
              <w:rPr>
                <w:rFonts w:ascii="Avenir Next LT Pro" w:hAnsi="Avenir Next LT Pro"/>
                <w:i/>
                <w:iCs/>
              </w:rPr>
              <w:t>We know that right now quiet and distraction free environments can be hard to find in some homes, so we recommend headphones with a built-in mic to minimize distractions.</w:t>
            </w:r>
          </w:p>
          <w:p w14:paraId="056BB56D" w14:textId="77777777" w:rsidR="0013577C" w:rsidRDefault="005D3F64" w:rsidP="00EE34D9">
            <w:pPr>
              <w:widowControl w:val="0"/>
              <w:autoSpaceDE w:val="0"/>
              <w:autoSpaceDN w:val="0"/>
              <w:ind w:left="0"/>
              <w:rPr>
                <w:rFonts w:ascii="Avenir Next LT Pro" w:hAnsi="Avenir Next LT Pro"/>
              </w:rPr>
            </w:pP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lastRenderedPageBreak/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  <w:r w:rsidRPr="00EE34D9">
              <w:rPr>
                <w:rFonts w:ascii="Avenir Next LT Pro" w:hAnsi="Avenir Next LT Pro"/>
              </w:rPr>
              <w:br/>
            </w:r>
          </w:p>
          <w:p w14:paraId="650B272B" w14:textId="22FE00A6" w:rsidR="005D3F64" w:rsidRPr="00EE34D9" w:rsidRDefault="005D3F64" w:rsidP="00EE34D9">
            <w:pPr>
              <w:widowControl w:val="0"/>
              <w:autoSpaceDE w:val="0"/>
              <w:autoSpaceDN w:val="0"/>
              <w:ind w:left="0"/>
              <w:rPr>
                <w:rFonts w:ascii="Avenir Next LT Pro" w:hAnsi="Avenir Next LT Pro"/>
              </w:rPr>
            </w:pPr>
            <w:r w:rsidRPr="00EE34D9">
              <w:rPr>
                <w:rFonts w:ascii="Avenir Next LT Pro" w:hAnsi="Avenir Next LT Pro"/>
              </w:rPr>
              <w:br/>
            </w:r>
          </w:p>
          <w:p w14:paraId="162687F6" w14:textId="1C51017F" w:rsidR="000745F3" w:rsidRPr="005D3F64" w:rsidRDefault="000745F3" w:rsidP="005D3F64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rFonts w:ascii="Avenir Next LT Pro" w:hAnsi="Avenir Next LT Pro"/>
              </w:rPr>
            </w:pPr>
            <w:r w:rsidRPr="005D3F64">
              <w:rPr>
                <w:rFonts w:ascii="Avenir Next LT Pro" w:hAnsi="Avenir Next LT Pro"/>
              </w:rPr>
              <w:t xml:space="preserve">If you are using a tablet or smartphone, you will need to download the </w:t>
            </w:r>
            <w:hyperlink r:id="rId12" w:history="1">
              <w:proofErr w:type="spellStart"/>
              <w:r w:rsidR="007D6ACD" w:rsidRPr="005D3F64">
                <w:rPr>
                  <w:rStyle w:val="Hyperlink"/>
                  <w:rFonts w:ascii="Avenir Next LT Pro" w:hAnsi="Avenir Next LT Pro"/>
                </w:rPr>
                <w:t>B</w:t>
              </w:r>
              <w:r w:rsidRPr="005D3F64">
                <w:rPr>
                  <w:rStyle w:val="Hyperlink"/>
                  <w:rFonts w:ascii="Avenir Next LT Pro" w:hAnsi="Avenir Next LT Pro"/>
                </w:rPr>
                <w:t>luejeans</w:t>
              </w:r>
              <w:proofErr w:type="spellEnd"/>
              <w:r w:rsidRPr="005D3F64">
                <w:rPr>
                  <w:rStyle w:val="Hyperlink"/>
                  <w:rFonts w:ascii="Avenir Next LT Pro" w:hAnsi="Avenir Next LT Pro"/>
                </w:rPr>
                <w:t xml:space="preserve"> app</w:t>
              </w:r>
            </w:hyperlink>
            <w:r w:rsidRPr="005D3F64">
              <w:rPr>
                <w:rFonts w:ascii="Avenir Next LT Pro" w:hAnsi="Avenir Next LT Pro"/>
              </w:rPr>
              <w:t>.  Don’t worry, it’s free and you do not need to create an account to access the class.</w:t>
            </w:r>
          </w:p>
          <w:p w14:paraId="5F3AB637" w14:textId="77777777" w:rsidR="000745F3" w:rsidRPr="005D3F64" w:rsidRDefault="000745F3" w:rsidP="000745F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rPr>
                <w:rFonts w:ascii="Avenir Next LT Pro" w:hAnsi="Avenir Next LT Pro"/>
              </w:rPr>
            </w:pPr>
            <w:r w:rsidRPr="005D3F64">
              <w:rPr>
                <w:rFonts w:ascii="Avenir Next LT Pro" w:hAnsi="Avenir Next LT Pro"/>
              </w:rPr>
              <w:t>If you are using a computer, you may access the class with your browser only through Google Chrome, Safari, and Firefox. You may also download the app if you wish.</w:t>
            </w:r>
          </w:p>
          <w:p w14:paraId="6A6D519E" w14:textId="6CEE9E82" w:rsidR="000745F3" w:rsidRPr="005D3F64" w:rsidRDefault="000745F3" w:rsidP="000745F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rPr>
                <w:rFonts w:ascii="Avenir Next LT Pro" w:hAnsi="Avenir Next LT Pro"/>
              </w:rPr>
            </w:pPr>
            <w:r w:rsidRPr="005D3F64">
              <w:rPr>
                <w:rFonts w:ascii="Avenir Next LT Pro" w:hAnsi="Avenir Next LT Pro"/>
              </w:rPr>
              <w:t xml:space="preserve">You will need to find a </w:t>
            </w:r>
            <w:r w:rsidR="00476F6E" w:rsidRPr="005D3F64">
              <w:rPr>
                <w:rFonts w:ascii="Avenir Next LT Pro" w:hAnsi="Avenir Next LT Pro"/>
              </w:rPr>
              <w:t xml:space="preserve">quiet </w:t>
            </w:r>
            <w:r w:rsidRPr="005D3F64">
              <w:rPr>
                <w:rFonts w:ascii="Avenir Next LT Pro" w:hAnsi="Avenir Next LT Pro"/>
              </w:rPr>
              <w:t xml:space="preserve">place in your home where you are comfortable talking to others about </w:t>
            </w:r>
            <w:r w:rsidR="00476F6E" w:rsidRPr="005D3F64">
              <w:rPr>
                <w:rFonts w:ascii="Avenir Next LT Pro" w:hAnsi="Avenir Next LT Pro"/>
              </w:rPr>
              <w:t>romantic relationships and asking questions that you may feel embarrassed to ask.</w:t>
            </w:r>
          </w:p>
          <w:p w14:paraId="7EE0FAFA" w14:textId="3FD4DFDA" w:rsidR="000745F3" w:rsidRPr="005D3F64" w:rsidRDefault="000745F3" w:rsidP="000745F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rPr>
                <w:rFonts w:ascii="Avenir Next LT Pro" w:hAnsi="Avenir Next LT Pro"/>
              </w:rPr>
            </w:pPr>
            <w:r w:rsidRPr="005D3F64">
              <w:rPr>
                <w:rFonts w:ascii="Avenir Next LT Pro" w:hAnsi="Avenir Next LT Pro"/>
              </w:rPr>
              <w:t xml:space="preserve">If you would like to ask anonymous questions after class, you will need to go to this website: </w:t>
            </w:r>
            <w:hyperlink r:id="rId13" w:tgtFrame="_blank" w:history="1">
              <w:r w:rsidRPr="005D3F64">
                <w:rPr>
                  <w:rStyle w:val="Hyperlink"/>
                  <w:rFonts w:ascii="Avenir Next LT Pro" w:hAnsi="Avenir Next LT Pro" w:cs="Arial"/>
                  <w:shd w:val="clear" w:color="auto" w:fill="F8F8F8"/>
                </w:rPr>
                <w:t>bit.ly/</w:t>
              </w:r>
              <w:proofErr w:type="spellStart"/>
              <w:r w:rsidRPr="005D3F64">
                <w:rPr>
                  <w:rStyle w:val="Hyperlink"/>
                  <w:rFonts w:ascii="Avenir Next LT Pro" w:hAnsi="Avenir Next LT Pro" w:cs="Arial"/>
                  <w:shd w:val="clear" w:color="auto" w:fill="F8F8F8"/>
                </w:rPr>
                <w:t>Aprilhealthyrelationships</w:t>
              </w:r>
              <w:proofErr w:type="spellEnd"/>
            </w:hyperlink>
            <w:r w:rsidR="00476F6E" w:rsidRPr="005D3F64">
              <w:rPr>
                <w:rStyle w:val="Hyperlink"/>
                <w:rFonts w:ascii="Avenir Next LT Pro" w:hAnsi="Avenir Next LT Pro" w:cs="Arial"/>
                <w:u w:val="none"/>
                <w:shd w:val="clear" w:color="auto" w:fill="F8F8F8"/>
              </w:rPr>
              <w:t xml:space="preserve">. </w:t>
            </w:r>
            <w:r w:rsidR="00476F6E" w:rsidRPr="005D3F64">
              <w:rPr>
                <w:rStyle w:val="Hyperlink"/>
                <w:rFonts w:ascii="Avenir Next LT Pro" w:hAnsi="Avenir Next LT Pro" w:cs="Arial"/>
                <w:color w:val="auto"/>
                <w:u w:val="none"/>
                <w:shd w:val="clear" w:color="auto" w:fill="F8F8F8"/>
              </w:rPr>
              <w:t>Click the plus (+) sign in the</w:t>
            </w:r>
            <w:r w:rsidR="00476F6E" w:rsidRPr="005D3F64">
              <w:rPr>
                <w:rStyle w:val="Hyperlink"/>
                <w:rFonts w:ascii="Avenir Next LT Pro" w:hAnsi="Avenir Next LT Pro" w:cs="Arial"/>
                <w:color w:val="FF3300"/>
                <w:u w:val="none"/>
                <w:shd w:val="clear" w:color="auto" w:fill="F8F8F8"/>
              </w:rPr>
              <w:t xml:space="preserve"> orange circle </w:t>
            </w:r>
            <w:r w:rsidR="00476F6E" w:rsidRPr="005D3F64">
              <w:rPr>
                <w:rStyle w:val="Hyperlink"/>
                <w:rFonts w:ascii="Avenir Next LT Pro" w:hAnsi="Avenir Next LT Pro" w:cs="Arial"/>
                <w:color w:val="auto"/>
                <w:u w:val="none"/>
                <w:shd w:val="clear" w:color="auto" w:fill="F8F8F8"/>
              </w:rPr>
              <w:t>to ask a new question.</w:t>
            </w:r>
          </w:p>
          <w:p w14:paraId="18094E32" w14:textId="77777777" w:rsidR="000745F3" w:rsidRPr="005D3F64" w:rsidRDefault="000745F3" w:rsidP="000745F3">
            <w:pPr>
              <w:rPr>
                <w:rFonts w:ascii="Avenir Next LT Pro" w:hAnsi="Avenir Next LT Pro"/>
                <w:color w:val="auto"/>
                <w:sz w:val="22"/>
                <w:szCs w:val="22"/>
              </w:rPr>
            </w:pPr>
          </w:p>
          <w:p w14:paraId="380993EE" w14:textId="77777777" w:rsidR="000745F3" w:rsidRPr="005D3F64" w:rsidRDefault="000745F3" w:rsidP="000745F3">
            <w:pPr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Special Information for the first class:</w:t>
            </w:r>
          </w:p>
          <w:p w14:paraId="627CDB0A" w14:textId="77777777" w:rsidR="000745F3" w:rsidRPr="005D3F64" w:rsidRDefault="000745F3" w:rsidP="000745F3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6AEBF6B5" w14:textId="6425DADD" w:rsidR="000745F3" w:rsidRPr="005D3F64" w:rsidRDefault="000745F3" w:rsidP="000745F3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rPr>
                <w:rFonts w:ascii="Avenir Next LT Pro" w:hAnsi="Avenir Next LT Pro"/>
                <w:b/>
                <w:bCs/>
              </w:rPr>
            </w:pPr>
            <w:r w:rsidRPr="005D3F64">
              <w:rPr>
                <w:rFonts w:ascii="Avenir Next LT Pro" w:hAnsi="Avenir Next LT Pro"/>
              </w:rPr>
              <w:t xml:space="preserve">The first class </w:t>
            </w:r>
            <w:r w:rsidR="00202D35" w:rsidRPr="005D3F64">
              <w:rPr>
                <w:rFonts w:ascii="Avenir Next LT Pro" w:hAnsi="Avenir Next LT Pro"/>
              </w:rPr>
              <w:t>on Monday, April 27</w:t>
            </w:r>
            <w:r w:rsidR="00202D35" w:rsidRPr="005D3F64">
              <w:rPr>
                <w:rFonts w:ascii="Avenir Next LT Pro" w:hAnsi="Avenir Next LT Pro"/>
                <w:vertAlign w:val="superscript"/>
              </w:rPr>
              <w:t>th</w:t>
            </w:r>
            <w:r w:rsidR="00202D35" w:rsidRPr="005D3F64">
              <w:rPr>
                <w:rFonts w:ascii="Avenir Next LT Pro" w:hAnsi="Avenir Next LT Pro"/>
              </w:rPr>
              <w:t xml:space="preserve">, </w:t>
            </w:r>
            <w:r w:rsidRPr="005D3F64">
              <w:rPr>
                <w:rFonts w:ascii="Avenir Next LT Pro" w:hAnsi="Avenir Next LT Pro"/>
              </w:rPr>
              <w:t xml:space="preserve">is extended </w:t>
            </w:r>
            <w:r w:rsidR="00202D35" w:rsidRPr="005D3F64">
              <w:rPr>
                <w:rFonts w:ascii="Avenir Next LT Pro" w:hAnsi="Avenir Next LT Pro"/>
              </w:rPr>
              <w:t xml:space="preserve">from 2:00pm-3:30pm </w:t>
            </w:r>
            <w:r w:rsidRPr="005D3F64">
              <w:rPr>
                <w:rFonts w:ascii="Avenir Next LT Pro" w:hAnsi="Avenir Next LT Pro"/>
              </w:rPr>
              <w:t xml:space="preserve">so the first </w:t>
            </w:r>
            <w:r w:rsidR="00476F6E" w:rsidRPr="005D3F64">
              <w:rPr>
                <w:rFonts w:ascii="Avenir Next LT Pro" w:hAnsi="Avenir Next LT Pro"/>
              </w:rPr>
              <w:t>30 minutes</w:t>
            </w:r>
            <w:r w:rsidRPr="005D3F64">
              <w:rPr>
                <w:rFonts w:ascii="Avenir Next LT Pro" w:hAnsi="Avenir Next LT Pro"/>
              </w:rPr>
              <w:t xml:space="preserve"> can be dedicated to parents and caregivers</w:t>
            </w:r>
            <w:r w:rsidR="00202D35" w:rsidRPr="005D3F64">
              <w:rPr>
                <w:rFonts w:ascii="Avenir Next LT Pro" w:hAnsi="Avenir Next LT Pro"/>
              </w:rPr>
              <w:t xml:space="preserve"> who would like more information</w:t>
            </w:r>
            <w:r w:rsidR="00476F6E" w:rsidRPr="005D3F64">
              <w:rPr>
                <w:rFonts w:ascii="Avenir Next LT Pro" w:hAnsi="Avenir Next LT Pro"/>
              </w:rPr>
              <w:t>.</w:t>
            </w:r>
            <w:r w:rsidRPr="005D3F64">
              <w:rPr>
                <w:rFonts w:ascii="Avenir Next LT Pro" w:hAnsi="Avenir Next LT Pro"/>
              </w:rPr>
              <w:t xml:space="preserve"> This will be an opportunity to ask questions and work out any technical bugs with participants before starting the class. </w:t>
            </w:r>
            <w:r w:rsidR="00202D35" w:rsidRPr="005D3F64">
              <w:rPr>
                <w:rFonts w:ascii="Avenir Next LT Pro" w:hAnsi="Avenir Next LT Pro"/>
              </w:rPr>
              <w:t xml:space="preserve">At 2:30pm </w:t>
            </w:r>
            <w:r w:rsidRPr="005D3F64">
              <w:rPr>
                <w:rFonts w:ascii="Avenir Next LT Pro" w:hAnsi="Avenir Next LT Pro"/>
              </w:rPr>
              <w:t xml:space="preserve">we </w:t>
            </w:r>
            <w:r w:rsidR="00202D35" w:rsidRPr="005D3F64">
              <w:rPr>
                <w:rFonts w:ascii="Avenir Next LT Pro" w:hAnsi="Avenir Next LT Pro"/>
              </w:rPr>
              <w:t xml:space="preserve">will </w:t>
            </w:r>
            <w:r w:rsidRPr="005D3F64">
              <w:rPr>
                <w:rFonts w:ascii="Avenir Next LT Pro" w:hAnsi="Avenir Next LT Pro"/>
              </w:rPr>
              <w:t xml:space="preserve">ask that </w:t>
            </w:r>
            <w:r w:rsidR="00476F6E" w:rsidRPr="005D3F64">
              <w:rPr>
                <w:rFonts w:ascii="Avenir Next LT Pro" w:hAnsi="Avenir Next LT Pro"/>
              </w:rPr>
              <w:t>parents/caregivers allow participants to have privacy and participate alone</w:t>
            </w:r>
            <w:r w:rsidRPr="005D3F64">
              <w:rPr>
                <w:rFonts w:ascii="Avenir Next LT Pro" w:hAnsi="Avenir Next LT Pro"/>
              </w:rPr>
              <w:t xml:space="preserve"> so that the class truly feels like a class created just for them.  We also hope that this helps to minimize distractions so participants can focus and participate as much as they can.</w:t>
            </w:r>
          </w:p>
          <w:p w14:paraId="7964630E" w14:textId="77777777" w:rsidR="000745F3" w:rsidRPr="005D3F64" w:rsidRDefault="000745F3" w:rsidP="000745F3">
            <w:pPr>
              <w:pStyle w:val="Subtitle"/>
              <w:ind w:right="-1086"/>
              <w:rPr>
                <w:rFonts w:ascii="Cambria" w:eastAsia="Times New Roman" w:hAnsi="Cambria"/>
                <w:b/>
                <w:bCs/>
                <w:caps w:val="0"/>
                <w:color w:val="333333"/>
                <w:sz w:val="22"/>
                <w:szCs w:val="22"/>
              </w:rPr>
            </w:pPr>
          </w:p>
          <w:p w14:paraId="74C5D490" w14:textId="3DCBF32F" w:rsidR="000745F3" w:rsidRPr="005D3F64" w:rsidRDefault="000745F3" w:rsidP="005D3F64">
            <w:pPr>
              <w:rPr>
                <w:rFonts w:ascii="Avenir Next LT Pro" w:hAnsi="Avenir Next LT Pro"/>
                <w:b/>
                <w:bCs/>
                <w:caps/>
                <w:sz w:val="22"/>
                <w:szCs w:val="22"/>
              </w:rPr>
            </w:pP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To </w:t>
            </w:r>
            <w:r w:rsid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E</w:t>
            </w: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nsure a </w:t>
            </w:r>
            <w:r w:rsid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S</w:t>
            </w: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ecure and </w:t>
            </w:r>
            <w:r w:rsid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P</w:t>
            </w: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rivate </w:t>
            </w:r>
            <w:r w:rsid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M</w:t>
            </w:r>
            <w:r w:rsidRP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>eeting</w:t>
            </w:r>
            <w:r w:rsidR="005D3F6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we Will:</w:t>
            </w:r>
          </w:p>
          <w:p w14:paraId="64788076" w14:textId="77777777" w:rsidR="000745F3" w:rsidRPr="005D3F64" w:rsidRDefault="000745F3" w:rsidP="000745F3">
            <w:pPr>
              <w:pStyle w:val="Subtitle"/>
              <w:ind w:right="-1086"/>
              <w:rPr>
                <w:rFonts w:ascii="Avenir Next LT Pro" w:eastAsia="Times New Roman" w:hAnsi="Avenir Next LT Pro"/>
                <w:b/>
                <w:bCs/>
                <w:caps w:val="0"/>
                <w:color w:val="333333"/>
                <w:sz w:val="22"/>
                <w:szCs w:val="22"/>
              </w:rPr>
            </w:pPr>
          </w:p>
          <w:p w14:paraId="4B994CDC" w14:textId="3E45D7E2" w:rsidR="005D3F64" w:rsidRPr="005D3F64" w:rsidRDefault="005D3F64" w:rsidP="005D3F64">
            <w:pPr>
              <w:pStyle w:val="Subtitle"/>
              <w:numPr>
                <w:ilvl w:val="0"/>
                <w:numId w:val="26"/>
              </w:numPr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>Registration:</w:t>
            </w:r>
            <w:r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we require registration with DDS for the program.</w:t>
            </w:r>
          </w:p>
          <w:p w14:paraId="78C100BF" w14:textId="543D37FA" w:rsidR="00202D35" w:rsidRPr="005D3F64" w:rsidRDefault="000745F3" w:rsidP="005D3F64">
            <w:pPr>
              <w:pStyle w:val="Subtitle"/>
              <w:numPr>
                <w:ilvl w:val="0"/>
                <w:numId w:val="26"/>
              </w:numPr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>Meeting</w:t>
            </w:r>
            <w:hyperlink r:id="rId14" w:tgtFrame="_blank" w:history="1">
              <w:r w:rsidRPr="005D3F64">
                <w:rPr>
                  <w:rStyle w:val="Hyperlink"/>
                  <w:rFonts w:ascii="Avenir Next LT Pro" w:eastAsia="Times New Roman" w:hAnsi="Avenir Next LT Pro"/>
                  <w:b/>
                  <w:bCs/>
                  <w:caps w:val="0"/>
                  <w:color w:val="auto"/>
                  <w:sz w:val="22"/>
                  <w:szCs w:val="22"/>
                </w:rPr>
                <w:t> </w:t>
              </w:r>
            </w:hyperlink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>id: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a randomized nine-digit number uniquely identifying a meeting.</w:t>
            </w:r>
          </w:p>
          <w:p w14:paraId="56400FA6" w14:textId="77777777" w:rsidR="005D3F64" w:rsidRDefault="00202D35" w:rsidP="005D3F64">
            <w:pPr>
              <w:pStyle w:val="Subtitle"/>
              <w:numPr>
                <w:ilvl w:val="0"/>
                <w:numId w:val="26"/>
              </w:numPr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>Moderator Start: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</w:t>
            </w:r>
            <w:r w:rsidR="000745F3"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>participants will not be connected until the meeting moderator joins.</w:t>
            </w:r>
          </w:p>
          <w:p w14:paraId="5A651A18" w14:textId="101BD744" w:rsidR="005D3F64" w:rsidRDefault="000745F3" w:rsidP="003F74D3">
            <w:pPr>
              <w:pStyle w:val="Subtitle"/>
              <w:numPr>
                <w:ilvl w:val="0"/>
                <w:numId w:val="26"/>
              </w:numPr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>Participant passcode: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automatically generates a passcode sent to participants in their email </w:t>
            </w:r>
            <w:r w:rsidR="005D3F64"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>invitation.</w:t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lastRenderedPageBreak/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</w:p>
          <w:p w14:paraId="171DF5D1" w14:textId="736C098C" w:rsidR="0013577C" w:rsidRDefault="0013577C" w:rsidP="0013577C">
            <w:pPr>
              <w:pStyle w:val="Subtitle"/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</w:p>
          <w:p w14:paraId="12B729A9" w14:textId="77777777" w:rsidR="0013577C" w:rsidRDefault="0013577C" w:rsidP="0013577C">
            <w:pPr>
              <w:pStyle w:val="Subtitle"/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</w:p>
          <w:p w14:paraId="431EB7E2" w14:textId="77777777" w:rsidR="004A5490" w:rsidRDefault="004A5490" w:rsidP="0013577C">
            <w:pPr>
              <w:pStyle w:val="Subtitle"/>
              <w:ind w:left="360"/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</w:p>
          <w:p w14:paraId="32B18496" w14:textId="52D874CE" w:rsidR="00202D35" w:rsidRPr="005D3F64" w:rsidRDefault="000745F3" w:rsidP="003F74D3">
            <w:pPr>
              <w:pStyle w:val="Subtitle"/>
              <w:numPr>
                <w:ilvl w:val="0"/>
                <w:numId w:val="26"/>
              </w:numPr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</w:pPr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 xml:space="preserve">Expel participant: 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>moderators can expel participants at any time from the meeting</w:t>
            </w:r>
            <w:r w:rsidR="005D3F64"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if they did not register</w:t>
            </w:r>
            <w:r w:rsidR="00202D35"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>.</w:t>
            </w:r>
          </w:p>
          <w:p w14:paraId="404EB4C3" w14:textId="75C04A10" w:rsidR="000745F3" w:rsidRPr="005D3F64" w:rsidRDefault="000745F3" w:rsidP="00A55B90">
            <w:pPr>
              <w:pStyle w:val="Subtitle"/>
              <w:numPr>
                <w:ilvl w:val="0"/>
                <w:numId w:val="27"/>
              </w:numPr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</w:pPr>
            <w:r w:rsidRPr="005D3F64">
              <w:rPr>
                <w:rFonts w:ascii="Avenir Next LT Pro" w:eastAsia="Times New Roman" w:hAnsi="Avenir Next LT Pro"/>
                <w:b/>
                <w:bCs/>
                <w:caps w:val="0"/>
                <w:color w:val="auto"/>
                <w:sz w:val="22"/>
                <w:szCs w:val="22"/>
              </w:rPr>
              <w:t>Lock meeting: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moderators can prevent any new connections/participants from joining the meeting once it has begun. Any endpoint that leaves the meeting will be unable to rejoin</w:t>
            </w:r>
            <w:r w:rsid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 xml:space="preserve"> 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t>until the meeting has been unlocked.</w:t>
            </w:r>
            <w:r w:rsidRPr="005D3F64">
              <w:rPr>
                <w:rFonts w:ascii="Avenir Next LT Pro" w:eastAsia="Times New Roman" w:hAnsi="Avenir Next LT Pro"/>
                <w:caps w:val="0"/>
                <w:color w:val="auto"/>
                <w:sz w:val="22"/>
                <w:szCs w:val="22"/>
              </w:rPr>
              <w:br/>
            </w:r>
          </w:p>
          <w:p w14:paraId="06075C6A" w14:textId="77777777" w:rsidR="000745F3" w:rsidRDefault="000745F3" w:rsidP="005D3F64">
            <w:pPr>
              <w:pStyle w:val="Subtitle"/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</w:pPr>
            <w:proofErr w:type="spellStart"/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Bluejeans</w:t>
            </w:r>
            <w:proofErr w:type="spellEnd"/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 meets the security policies created by </w:t>
            </w:r>
            <w:r w:rsidR="005D3F64"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P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lanned </w:t>
            </w:r>
            <w:r w:rsidR="005D3F64"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P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arenthood of </w:t>
            </w:r>
            <w:r w:rsidR="005D3F64"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S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outhern </w:t>
            </w:r>
            <w:r w:rsidR="005D3F64"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N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ew </w:t>
            </w:r>
            <w:r w:rsidR="005D3F64"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E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ngland’s </w:t>
            </w:r>
            <w:r w:rsidR="005D3F64"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IT </w:t>
            </w:r>
            <w:r w:rsid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A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>dministrators and has been specifically tailored to meet those</w:t>
            </w:r>
            <w:r w:rsid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 enhanced</w:t>
            </w:r>
            <w:r w:rsidRPr="005D3F64">
              <w:rPr>
                <w:rFonts w:ascii="Avenir Next LT Pro" w:eastAsia="Times New Roman" w:hAnsi="Avenir Next LT Pro"/>
                <w:b/>
                <w:i/>
                <w:caps w:val="0"/>
                <w:color w:val="auto"/>
                <w:sz w:val="22"/>
                <w:szCs w:val="22"/>
              </w:rPr>
              <w:t xml:space="preserve"> network security requirements.</w:t>
            </w:r>
          </w:p>
          <w:p w14:paraId="026006F9" w14:textId="77777777" w:rsidR="005D3F64" w:rsidRDefault="005D3F64" w:rsidP="005D3F64">
            <w:pPr>
              <w:pStyle w:val="Subtitle"/>
              <w:rPr>
                <w:rFonts w:ascii="Cambria" w:eastAsia="Times New Roman" w:hAnsi="Cambria"/>
                <w:b/>
                <w:i/>
                <w:caps w:val="0"/>
                <w:color w:val="333333"/>
                <w:sz w:val="22"/>
                <w:szCs w:val="22"/>
              </w:rPr>
            </w:pPr>
          </w:p>
          <w:p w14:paraId="027096AD" w14:textId="5CD9931E" w:rsidR="005D3F64" w:rsidRPr="005D3F64" w:rsidRDefault="005D3F64" w:rsidP="005D3F64">
            <w:pPr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Registration</w:t>
            </w:r>
          </w:p>
          <w:p w14:paraId="34512CC9" w14:textId="77777777" w:rsidR="005D3F64" w:rsidRPr="005D3F64" w:rsidRDefault="005D3F64" w:rsidP="005D3F64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317F90DF" w14:textId="77777777" w:rsidR="004A5490" w:rsidRDefault="001321D9" w:rsidP="004A5490">
            <w:pPr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  <w:hyperlink r:id="rId15" w:history="1">
              <w:r w:rsidR="004A5490" w:rsidRPr="009E0875">
                <w:rPr>
                  <w:rStyle w:val="Hyperlink"/>
                  <w:rFonts w:ascii="Avenir Next LT Pro" w:hAnsi="Avenir Next LT Pro"/>
                  <w:b/>
                  <w:bCs/>
                  <w:sz w:val="18"/>
                  <w:szCs w:val="18"/>
                </w:rPr>
                <w:t>https://forms.office.com/Pages/ResponsePage.aspx?id=-nyLEd2juUiwJjH_abtzi9fvBM7dHt5KmIRHuDwEa11UQlJLTVJBWkw1V1lJSzRYSVFUMkVBMFRNRy4u</w:t>
              </w:r>
            </w:hyperlink>
          </w:p>
          <w:p w14:paraId="19A8C6F8" w14:textId="6DF4AD6D" w:rsidR="002C7D72" w:rsidRPr="005D3F64" w:rsidRDefault="002C7D72" w:rsidP="002C7D72">
            <w:pPr>
              <w:pStyle w:val="ListParagraph"/>
              <w:widowControl w:val="0"/>
              <w:autoSpaceDE w:val="0"/>
              <w:autoSpaceDN w:val="0"/>
              <w:ind w:left="360"/>
              <w:rPr>
                <w:rFonts w:ascii="Cambria" w:eastAsia="Times New Roman" w:hAnsi="Cambria"/>
                <w:b/>
                <w:iCs/>
                <w:caps/>
                <w:color w:val="333333"/>
              </w:rPr>
            </w:pPr>
          </w:p>
        </w:tc>
      </w:tr>
    </w:tbl>
    <w:p w14:paraId="5C83146D" w14:textId="77777777" w:rsidR="002A068F" w:rsidRPr="000745F3" w:rsidRDefault="002A068F" w:rsidP="000745F3">
      <w:pPr>
        <w:pStyle w:val="NoSpacing"/>
        <w:ind w:left="0"/>
        <w:rPr>
          <w:sz w:val="6"/>
        </w:rPr>
      </w:pPr>
    </w:p>
    <w:sectPr w:rsidR="002A068F" w:rsidRPr="000745F3" w:rsidSect="000745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80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CF052" w14:textId="77777777" w:rsidR="00C517EE" w:rsidRDefault="00C517EE" w:rsidP="0068245E">
      <w:pPr>
        <w:spacing w:after="0" w:line="240" w:lineRule="auto"/>
      </w:pPr>
      <w:r>
        <w:separator/>
      </w:r>
    </w:p>
  </w:endnote>
  <w:endnote w:type="continuationSeparator" w:id="0">
    <w:p w14:paraId="31EE4805" w14:textId="77777777" w:rsidR="00C517EE" w:rsidRDefault="00C517E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020D" w14:textId="77777777" w:rsidR="000745F3" w:rsidRDefault="000745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3ED5FC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C92C8" w14:textId="77777777" w:rsidR="000745F3" w:rsidRDefault="000745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302DB" w14:textId="77777777" w:rsidR="00C517EE" w:rsidRDefault="00C517EE" w:rsidP="0068245E">
      <w:pPr>
        <w:spacing w:after="0" w:line="240" w:lineRule="auto"/>
      </w:pPr>
      <w:r>
        <w:separator/>
      </w:r>
    </w:p>
  </w:footnote>
  <w:footnote w:type="continuationSeparator" w:id="0">
    <w:p w14:paraId="1875C586" w14:textId="77777777" w:rsidR="00C517EE" w:rsidRDefault="00C517EE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5F864" w14:textId="77777777" w:rsidR="000745F3" w:rsidRDefault="00074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6C28E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AB70DE" wp14:editId="2515D2F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49E2C9" id="Group 3" o:spid="_x0000_s1026" alt="Flowers" style="position:absolute;margin-left:0;margin-top:0;width:430.55pt;height:239.75pt;z-index:-251657216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514BDB52" wp14:editId="6629C77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BAD4F7A" id="Frame 2" o:spid="_x0000_s1026" alt="Border around document" style="position:absolute;margin-left:0;margin-top:0;width:539.3pt;height:10in;z-index:-25165926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127A1" w14:textId="77777777" w:rsidR="009124DD" w:rsidRDefault="000745F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5679" behindDoc="1" locked="0" layoutInCell="1" allowOverlap="1" wp14:anchorId="6BD5B835" wp14:editId="0108A7E4">
          <wp:simplePos x="0" y="0"/>
          <wp:positionH relativeFrom="column">
            <wp:posOffset>3626929</wp:posOffset>
          </wp:positionH>
          <wp:positionV relativeFrom="paragraph">
            <wp:posOffset>-252172</wp:posOffset>
          </wp:positionV>
          <wp:extent cx="1920414" cy="1334918"/>
          <wp:effectExtent l="95250" t="114300" r="0" b="208280"/>
          <wp:wrapNone/>
          <wp:docPr id="29" name="Picture 29" descr="Pet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Petals"/>
                  <pic:cNvPicPr>
                    <a:picLocks noChangeAspect="1"/>
                  </pic:cNvPicPr>
                </pic:nvPicPr>
                <pic:blipFill rotWithShape="1">
                  <a:blip r:embed="rId1"/>
                  <a:srcRect l="17644" t="16984" r="13354" b="25042"/>
                  <a:stretch/>
                </pic:blipFill>
                <pic:spPr>
                  <a:xfrm rot="13306788" flipV="1">
                    <a:off x="0" y="0"/>
                    <a:ext cx="1920414" cy="1334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9022" behindDoc="1" locked="0" layoutInCell="1" allowOverlap="1" wp14:anchorId="441D9930" wp14:editId="3E8AAB98">
              <wp:simplePos x="0" y="0"/>
              <wp:positionH relativeFrom="column">
                <wp:posOffset>5087742</wp:posOffset>
              </wp:positionH>
              <wp:positionV relativeFrom="paragraph">
                <wp:posOffset>-240284</wp:posOffset>
              </wp:positionV>
              <wp:extent cx="306807" cy="447328"/>
              <wp:effectExtent l="0" t="0" r="0" b="10160"/>
              <wp:wrapNone/>
              <wp:docPr id="39" name="Freeform 39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306807" cy="447328"/>
                      </a:xfrm>
                      <a:custGeom>
                        <a:avLst/>
                        <a:gdLst>
                          <a:gd name="T0" fmla="*/ 2187 w 2359"/>
                          <a:gd name="T1" fmla="*/ 1315 h 3528"/>
                          <a:gd name="T2" fmla="*/ 2182 w 2359"/>
                          <a:gd name="T3" fmla="*/ 1005 h 3528"/>
                          <a:gd name="T4" fmla="*/ 2349 w 2359"/>
                          <a:gd name="T5" fmla="*/ 935 h 3528"/>
                          <a:gd name="T6" fmla="*/ 2326 w 2359"/>
                          <a:gd name="T7" fmla="*/ 876 h 3528"/>
                          <a:gd name="T8" fmla="*/ 2214 w 2359"/>
                          <a:gd name="T9" fmla="*/ 720 h 3528"/>
                          <a:gd name="T10" fmla="*/ 2070 w 2359"/>
                          <a:gd name="T11" fmla="*/ 577 h 3528"/>
                          <a:gd name="T12" fmla="*/ 1911 w 2359"/>
                          <a:gd name="T13" fmla="*/ 461 h 3528"/>
                          <a:gd name="T14" fmla="*/ 1748 w 2359"/>
                          <a:gd name="T15" fmla="*/ 382 h 3528"/>
                          <a:gd name="T16" fmla="*/ 1581 w 2359"/>
                          <a:gd name="T17" fmla="*/ 336 h 3528"/>
                          <a:gd name="T18" fmla="*/ 1417 w 2359"/>
                          <a:gd name="T19" fmla="*/ 321 h 3528"/>
                          <a:gd name="T20" fmla="*/ 1277 w 2359"/>
                          <a:gd name="T21" fmla="*/ 247 h 3528"/>
                          <a:gd name="T22" fmla="*/ 1255 w 2359"/>
                          <a:gd name="T23" fmla="*/ 9 h 3528"/>
                          <a:gd name="T24" fmla="*/ 1107 w 2359"/>
                          <a:gd name="T25" fmla="*/ 20 h 3528"/>
                          <a:gd name="T26" fmla="*/ 977 w 2359"/>
                          <a:gd name="T27" fmla="*/ 83 h 3528"/>
                          <a:gd name="T28" fmla="*/ 723 w 2359"/>
                          <a:gd name="T29" fmla="*/ 261 h 3528"/>
                          <a:gd name="T30" fmla="*/ 540 w 2359"/>
                          <a:gd name="T31" fmla="*/ 458 h 3528"/>
                          <a:gd name="T32" fmla="*/ 421 w 2359"/>
                          <a:gd name="T33" fmla="*/ 670 h 3528"/>
                          <a:gd name="T34" fmla="*/ 367 w 2359"/>
                          <a:gd name="T35" fmla="*/ 886 h 3528"/>
                          <a:gd name="T36" fmla="*/ 369 w 2359"/>
                          <a:gd name="T37" fmla="*/ 1099 h 3528"/>
                          <a:gd name="T38" fmla="*/ 528 w 2359"/>
                          <a:gd name="T39" fmla="*/ 1116 h 3528"/>
                          <a:gd name="T40" fmla="*/ 772 w 2359"/>
                          <a:gd name="T41" fmla="*/ 1129 h 3528"/>
                          <a:gd name="T42" fmla="*/ 994 w 2359"/>
                          <a:gd name="T43" fmla="*/ 1223 h 3528"/>
                          <a:gd name="T44" fmla="*/ 1245 w 2359"/>
                          <a:gd name="T45" fmla="*/ 1263 h 3528"/>
                          <a:gd name="T46" fmla="*/ 1387 w 2359"/>
                          <a:gd name="T47" fmla="*/ 1477 h 3528"/>
                          <a:gd name="T48" fmla="*/ 1382 w 2359"/>
                          <a:gd name="T49" fmla="*/ 1736 h 3528"/>
                          <a:gd name="T50" fmla="*/ 1188 w 2359"/>
                          <a:gd name="T51" fmla="*/ 1712 h 3528"/>
                          <a:gd name="T52" fmla="*/ 1002 w 2359"/>
                          <a:gd name="T53" fmla="*/ 1724 h 3528"/>
                          <a:gd name="T54" fmla="*/ 873 w 2359"/>
                          <a:gd name="T55" fmla="*/ 1528 h 3528"/>
                          <a:gd name="T56" fmla="*/ 812 w 2359"/>
                          <a:gd name="T57" fmla="*/ 1394 h 3528"/>
                          <a:gd name="T58" fmla="*/ 643 w 2359"/>
                          <a:gd name="T59" fmla="*/ 1458 h 3528"/>
                          <a:gd name="T60" fmla="*/ 387 w 2359"/>
                          <a:gd name="T61" fmla="*/ 1652 h 3528"/>
                          <a:gd name="T62" fmla="*/ 186 w 2359"/>
                          <a:gd name="T63" fmla="*/ 1880 h 3528"/>
                          <a:gd name="T64" fmla="*/ 60 w 2359"/>
                          <a:gd name="T65" fmla="*/ 2115 h 3528"/>
                          <a:gd name="T66" fmla="*/ 4 w 2359"/>
                          <a:gd name="T67" fmla="*/ 2348 h 3528"/>
                          <a:gd name="T68" fmla="*/ 11 w 2359"/>
                          <a:gd name="T69" fmla="*/ 2571 h 3528"/>
                          <a:gd name="T70" fmla="*/ 107 w 2359"/>
                          <a:gd name="T71" fmla="*/ 2667 h 3528"/>
                          <a:gd name="T72" fmla="*/ 411 w 2359"/>
                          <a:gd name="T73" fmla="*/ 2618 h 3528"/>
                          <a:gd name="T74" fmla="*/ 543 w 2359"/>
                          <a:gd name="T75" fmla="*/ 2673 h 3528"/>
                          <a:gd name="T76" fmla="*/ 703 w 2359"/>
                          <a:gd name="T77" fmla="*/ 2709 h 3528"/>
                          <a:gd name="T78" fmla="*/ 973 w 2359"/>
                          <a:gd name="T79" fmla="*/ 2718 h 3528"/>
                          <a:gd name="T80" fmla="*/ 1177 w 2359"/>
                          <a:gd name="T81" fmla="*/ 3082 h 3528"/>
                          <a:gd name="T82" fmla="*/ 1254 w 2359"/>
                          <a:gd name="T83" fmla="*/ 3454 h 3528"/>
                          <a:gd name="T84" fmla="*/ 1268 w 2359"/>
                          <a:gd name="T85" fmla="*/ 3527 h 3528"/>
                          <a:gd name="T86" fmla="*/ 1456 w 2359"/>
                          <a:gd name="T87" fmla="*/ 3461 h 3528"/>
                          <a:gd name="T88" fmla="*/ 1732 w 2359"/>
                          <a:gd name="T89" fmla="*/ 3314 h 3528"/>
                          <a:gd name="T90" fmla="*/ 1887 w 2359"/>
                          <a:gd name="T91" fmla="*/ 3170 h 3528"/>
                          <a:gd name="T92" fmla="*/ 1953 w 2359"/>
                          <a:gd name="T93" fmla="*/ 3048 h 3528"/>
                          <a:gd name="T94" fmla="*/ 1968 w 2359"/>
                          <a:gd name="T95" fmla="*/ 2948 h 3528"/>
                          <a:gd name="T96" fmla="*/ 1966 w 2359"/>
                          <a:gd name="T97" fmla="*/ 2836 h 3528"/>
                          <a:gd name="T98" fmla="*/ 1956 w 2359"/>
                          <a:gd name="T99" fmla="*/ 2578 h 3528"/>
                          <a:gd name="T100" fmla="*/ 1913 w 2359"/>
                          <a:gd name="T101" fmla="*/ 2324 h 3528"/>
                          <a:gd name="T102" fmla="*/ 2094 w 2359"/>
                          <a:gd name="T103" fmla="*/ 2255 h 3528"/>
                          <a:gd name="T104" fmla="*/ 2064 w 2359"/>
                          <a:gd name="T105" fmla="*/ 2196 h 3528"/>
                          <a:gd name="T106" fmla="*/ 1931 w 2359"/>
                          <a:gd name="T107" fmla="*/ 2043 h 3528"/>
                          <a:gd name="T108" fmla="*/ 1820 w 2359"/>
                          <a:gd name="T109" fmla="*/ 1946 h 3528"/>
                          <a:gd name="T110" fmla="*/ 1964 w 2359"/>
                          <a:gd name="T111" fmla="*/ 1853 h 3528"/>
                          <a:gd name="T112" fmla="*/ 2080 w 2359"/>
                          <a:gd name="T113" fmla="*/ 1751 h 3528"/>
                          <a:gd name="T114" fmla="*/ 2140 w 2359"/>
                          <a:gd name="T115" fmla="*/ 1660 h 3528"/>
                          <a:gd name="T116" fmla="*/ 2162 w 2359"/>
                          <a:gd name="T117" fmla="*/ 1554 h 35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359" h="3528">
                            <a:moveTo>
                              <a:pt x="2161" y="1545"/>
                            </a:moveTo>
                            <a:lnTo>
                              <a:pt x="2163" y="1530"/>
                            </a:lnTo>
                            <a:lnTo>
                              <a:pt x="2170" y="1493"/>
                            </a:lnTo>
                            <a:lnTo>
                              <a:pt x="2176" y="1435"/>
                            </a:lnTo>
                            <a:lnTo>
                              <a:pt x="2184" y="1358"/>
                            </a:lnTo>
                            <a:lnTo>
                              <a:pt x="2187" y="1315"/>
                            </a:lnTo>
                            <a:lnTo>
                              <a:pt x="2190" y="1268"/>
                            </a:lnTo>
                            <a:lnTo>
                              <a:pt x="2191" y="1220"/>
                            </a:lnTo>
                            <a:lnTo>
                              <a:pt x="2191" y="1167"/>
                            </a:lnTo>
                            <a:lnTo>
                              <a:pt x="2190" y="1114"/>
                            </a:lnTo>
                            <a:lnTo>
                              <a:pt x="2186" y="1060"/>
                            </a:lnTo>
                            <a:lnTo>
                              <a:pt x="2182" y="1005"/>
                            </a:lnTo>
                            <a:lnTo>
                              <a:pt x="2175" y="949"/>
                            </a:lnTo>
                            <a:lnTo>
                              <a:pt x="2236" y="944"/>
                            </a:lnTo>
                            <a:lnTo>
                              <a:pt x="2282" y="941"/>
                            </a:lnTo>
                            <a:lnTo>
                              <a:pt x="2314" y="939"/>
                            </a:lnTo>
                            <a:lnTo>
                              <a:pt x="2336" y="937"/>
                            </a:lnTo>
                            <a:lnTo>
                              <a:pt x="2349" y="935"/>
                            </a:lnTo>
                            <a:lnTo>
                              <a:pt x="2356" y="935"/>
                            </a:lnTo>
                            <a:lnTo>
                              <a:pt x="2359" y="935"/>
                            </a:lnTo>
                            <a:lnTo>
                              <a:pt x="2359" y="935"/>
                            </a:lnTo>
                            <a:lnTo>
                              <a:pt x="2355" y="928"/>
                            </a:lnTo>
                            <a:lnTo>
                              <a:pt x="2344" y="907"/>
                            </a:lnTo>
                            <a:lnTo>
                              <a:pt x="2326" y="876"/>
                            </a:lnTo>
                            <a:lnTo>
                              <a:pt x="2301" y="836"/>
                            </a:lnTo>
                            <a:lnTo>
                              <a:pt x="2286" y="815"/>
                            </a:lnTo>
                            <a:lnTo>
                              <a:pt x="2270" y="791"/>
                            </a:lnTo>
                            <a:lnTo>
                              <a:pt x="2253" y="768"/>
                            </a:lnTo>
                            <a:lnTo>
                              <a:pt x="2234" y="743"/>
                            </a:lnTo>
                            <a:lnTo>
                              <a:pt x="2214" y="720"/>
                            </a:lnTo>
                            <a:lnTo>
                              <a:pt x="2193" y="697"/>
                            </a:lnTo>
                            <a:lnTo>
                              <a:pt x="2170" y="674"/>
                            </a:lnTo>
                            <a:lnTo>
                              <a:pt x="2146" y="651"/>
                            </a:lnTo>
                            <a:lnTo>
                              <a:pt x="2122" y="626"/>
                            </a:lnTo>
                            <a:lnTo>
                              <a:pt x="2095" y="601"/>
                            </a:lnTo>
                            <a:lnTo>
                              <a:pt x="2070" y="577"/>
                            </a:lnTo>
                            <a:lnTo>
                              <a:pt x="2044" y="555"/>
                            </a:lnTo>
                            <a:lnTo>
                              <a:pt x="2018" y="534"/>
                            </a:lnTo>
                            <a:lnTo>
                              <a:pt x="1991" y="514"/>
                            </a:lnTo>
                            <a:lnTo>
                              <a:pt x="1964" y="495"/>
                            </a:lnTo>
                            <a:lnTo>
                              <a:pt x="1938" y="477"/>
                            </a:lnTo>
                            <a:lnTo>
                              <a:pt x="1911" y="461"/>
                            </a:lnTo>
                            <a:lnTo>
                              <a:pt x="1884" y="445"/>
                            </a:lnTo>
                            <a:lnTo>
                              <a:pt x="1857" y="431"/>
                            </a:lnTo>
                            <a:lnTo>
                              <a:pt x="1830" y="416"/>
                            </a:lnTo>
                            <a:lnTo>
                              <a:pt x="1802" y="404"/>
                            </a:lnTo>
                            <a:lnTo>
                              <a:pt x="1774" y="393"/>
                            </a:lnTo>
                            <a:lnTo>
                              <a:pt x="1748" y="382"/>
                            </a:lnTo>
                            <a:lnTo>
                              <a:pt x="1720" y="372"/>
                            </a:lnTo>
                            <a:lnTo>
                              <a:pt x="1692" y="363"/>
                            </a:lnTo>
                            <a:lnTo>
                              <a:pt x="1665" y="355"/>
                            </a:lnTo>
                            <a:lnTo>
                              <a:pt x="1637" y="348"/>
                            </a:lnTo>
                            <a:lnTo>
                              <a:pt x="1609" y="342"/>
                            </a:lnTo>
                            <a:lnTo>
                              <a:pt x="1581" y="336"/>
                            </a:lnTo>
                            <a:lnTo>
                              <a:pt x="1555" y="332"/>
                            </a:lnTo>
                            <a:lnTo>
                              <a:pt x="1527" y="328"/>
                            </a:lnTo>
                            <a:lnTo>
                              <a:pt x="1499" y="325"/>
                            </a:lnTo>
                            <a:lnTo>
                              <a:pt x="1471" y="323"/>
                            </a:lnTo>
                            <a:lnTo>
                              <a:pt x="1444" y="321"/>
                            </a:lnTo>
                            <a:lnTo>
                              <a:pt x="1417" y="321"/>
                            </a:lnTo>
                            <a:lnTo>
                              <a:pt x="1389" y="320"/>
                            </a:lnTo>
                            <a:lnTo>
                              <a:pt x="1363" y="321"/>
                            </a:lnTo>
                            <a:lnTo>
                              <a:pt x="1336" y="322"/>
                            </a:lnTo>
                            <a:lnTo>
                              <a:pt x="1309" y="324"/>
                            </a:lnTo>
                            <a:lnTo>
                              <a:pt x="1283" y="326"/>
                            </a:lnTo>
                            <a:lnTo>
                              <a:pt x="1277" y="247"/>
                            </a:lnTo>
                            <a:lnTo>
                              <a:pt x="1272" y="181"/>
                            </a:lnTo>
                            <a:lnTo>
                              <a:pt x="1267" y="127"/>
                            </a:lnTo>
                            <a:lnTo>
                              <a:pt x="1263" y="83"/>
                            </a:lnTo>
                            <a:lnTo>
                              <a:pt x="1259" y="50"/>
                            </a:lnTo>
                            <a:lnTo>
                              <a:pt x="1256" y="26"/>
                            </a:lnTo>
                            <a:lnTo>
                              <a:pt x="1255" y="9"/>
                            </a:lnTo>
                            <a:lnTo>
                              <a:pt x="1254" y="0"/>
                            </a:lnTo>
                            <a:lnTo>
                              <a:pt x="1223" y="1"/>
                            </a:lnTo>
                            <a:lnTo>
                              <a:pt x="1193" y="3"/>
                            </a:lnTo>
                            <a:lnTo>
                              <a:pt x="1164" y="7"/>
                            </a:lnTo>
                            <a:lnTo>
                              <a:pt x="1135" y="12"/>
                            </a:lnTo>
                            <a:lnTo>
                              <a:pt x="1107" y="20"/>
                            </a:lnTo>
                            <a:lnTo>
                              <a:pt x="1081" y="30"/>
                            </a:lnTo>
                            <a:lnTo>
                              <a:pt x="1067" y="36"/>
                            </a:lnTo>
                            <a:lnTo>
                              <a:pt x="1054" y="42"/>
                            </a:lnTo>
                            <a:lnTo>
                              <a:pt x="1041" y="49"/>
                            </a:lnTo>
                            <a:lnTo>
                              <a:pt x="1027" y="57"/>
                            </a:lnTo>
                            <a:lnTo>
                              <a:pt x="977" y="83"/>
                            </a:lnTo>
                            <a:lnTo>
                              <a:pt x="931" y="111"/>
                            </a:lnTo>
                            <a:lnTo>
                              <a:pt x="885" y="140"/>
                            </a:lnTo>
                            <a:lnTo>
                              <a:pt x="842" y="169"/>
                            </a:lnTo>
                            <a:lnTo>
                              <a:pt x="800" y="199"/>
                            </a:lnTo>
                            <a:lnTo>
                              <a:pt x="761" y="230"/>
                            </a:lnTo>
                            <a:lnTo>
                              <a:pt x="723" y="261"/>
                            </a:lnTo>
                            <a:lnTo>
                              <a:pt x="688" y="293"/>
                            </a:lnTo>
                            <a:lnTo>
                              <a:pt x="654" y="325"/>
                            </a:lnTo>
                            <a:lnTo>
                              <a:pt x="623" y="357"/>
                            </a:lnTo>
                            <a:lnTo>
                              <a:pt x="593" y="391"/>
                            </a:lnTo>
                            <a:lnTo>
                              <a:pt x="566" y="425"/>
                            </a:lnTo>
                            <a:lnTo>
                              <a:pt x="540" y="458"/>
                            </a:lnTo>
                            <a:lnTo>
                              <a:pt x="516" y="494"/>
                            </a:lnTo>
                            <a:lnTo>
                              <a:pt x="494" y="528"/>
                            </a:lnTo>
                            <a:lnTo>
                              <a:pt x="472" y="563"/>
                            </a:lnTo>
                            <a:lnTo>
                              <a:pt x="454" y="598"/>
                            </a:lnTo>
                            <a:lnTo>
                              <a:pt x="437" y="634"/>
                            </a:lnTo>
                            <a:lnTo>
                              <a:pt x="421" y="670"/>
                            </a:lnTo>
                            <a:lnTo>
                              <a:pt x="408" y="706"/>
                            </a:lnTo>
                            <a:lnTo>
                              <a:pt x="397" y="741"/>
                            </a:lnTo>
                            <a:lnTo>
                              <a:pt x="387" y="778"/>
                            </a:lnTo>
                            <a:lnTo>
                              <a:pt x="378" y="813"/>
                            </a:lnTo>
                            <a:lnTo>
                              <a:pt x="371" y="850"/>
                            </a:lnTo>
                            <a:lnTo>
                              <a:pt x="367" y="886"/>
                            </a:lnTo>
                            <a:lnTo>
                              <a:pt x="363" y="921"/>
                            </a:lnTo>
                            <a:lnTo>
                              <a:pt x="361" y="958"/>
                            </a:lnTo>
                            <a:lnTo>
                              <a:pt x="361" y="993"/>
                            </a:lnTo>
                            <a:lnTo>
                              <a:pt x="363" y="1029"/>
                            </a:lnTo>
                            <a:lnTo>
                              <a:pt x="365" y="1064"/>
                            </a:lnTo>
                            <a:lnTo>
                              <a:pt x="369" y="1099"/>
                            </a:lnTo>
                            <a:lnTo>
                              <a:pt x="376" y="1133"/>
                            </a:lnTo>
                            <a:lnTo>
                              <a:pt x="390" y="1133"/>
                            </a:lnTo>
                            <a:lnTo>
                              <a:pt x="412" y="1131"/>
                            </a:lnTo>
                            <a:lnTo>
                              <a:pt x="444" y="1127"/>
                            </a:lnTo>
                            <a:lnTo>
                              <a:pt x="481" y="1123"/>
                            </a:lnTo>
                            <a:lnTo>
                              <a:pt x="528" y="1116"/>
                            </a:lnTo>
                            <a:lnTo>
                              <a:pt x="582" y="1110"/>
                            </a:lnTo>
                            <a:lnTo>
                              <a:pt x="646" y="1101"/>
                            </a:lnTo>
                            <a:lnTo>
                              <a:pt x="716" y="1091"/>
                            </a:lnTo>
                            <a:lnTo>
                              <a:pt x="734" y="1104"/>
                            </a:lnTo>
                            <a:lnTo>
                              <a:pt x="753" y="1116"/>
                            </a:lnTo>
                            <a:lnTo>
                              <a:pt x="772" y="1129"/>
                            </a:lnTo>
                            <a:lnTo>
                              <a:pt x="792" y="1140"/>
                            </a:lnTo>
                            <a:lnTo>
                              <a:pt x="831" y="1161"/>
                            </a:lnTo>
                            <a:lnTo>
                              <a:pt x="871" y="1180"/>
                            </a:lnTo>
                            <a:lnTo>
                              <a:pt x="912" y="1196"/>
                            </a:lnTo>
                            <a:lnTo>
                              <a:pt x="953" y="1211"/>
                            </a:lnTo>
                            <a:lnTo>
                              <a:pt x="994" y="1223"/>
                            </a:lnTo>
                            <a:lnTo>
                              <a:pt x="1036" y="1234"/>
                            </a:lnTo>
                            <a:lnTo>
                              <a:pt x="1078" y="1243"/>
                            </a:lnTo>
                            <a:lnTo>
                              <a:pt x="1120" y="1251"/>
                            </a:lnTo>
                            <a:lnTo>
                              <a:pt x="1162" y="1256"/>
                            </a:lnTo>
                            <a:lnTo>
                              <a:pt x="1204" y="1261"/>
                            </a:lnTo>
                            <a:lnTo>
                              <a:pt x="1245" y="1263"/>
                            </a:lnTo>
                            <a:lnTo>
                              <a:pt x="1286" y="1264"/>
                            </a:lnTo>
                            <a:lnTo>
                              <a:pt x="1327" y="1263"/>
                            </a:lnTo>
                            <a:lnTo>
                              <a:pt x="1367" y="1261"/>
                            </a:lnTo>
                            <a:lnTo>
                              <a:pt x="1375" y="1338"/>
                            </a:lnTo>
                            <a:lnTo>
                              <a:pt x="1382" y="1410"/>
                            </a:lnTo>
                            <a:lnTo>
                              <a:pt x="1387" y="1477"/>
                            </a:lnTo>
                            <a:lnTo>
                              <a:pt x="1394" y="1539"/>
                            </a:lnTo>
                            <a:lnTo>
                              <a:pt x="1399" y="1597"/>
                            </a:lnTo>
                            <a:lnTo>
                              <a:pt x="1404" y="1650"/>
                            </a:lnTo>
                            <a:lnTo>
                              <a:pt x="1409" y="1699"/>
                            </a:lnTo>
                            <a:lnTo>
                              <a:pt x="1414" y="1743"/>
                            </a:lnTo>
                            <a:lnTo>
                              <a:pt x="1382" y="1736"/>
                            </a:lnTo>
                            <a:lnTo>
                              <a:pt x="1348" y="1729"/>
                            </a:lnTo>
                            <a:lnTo>
                              <a:pt x="1316" y="1723"/>
                            </a:lnTo>
                            <a:lnTo>
                              <a:pt x="1284" y="1719"/>
                            </a:lnTo>
                            <a:lnTo>
                              <a:pt x="1252" y="1716"/>
                            </a:lnTo>
                            <a:lnTo>
                              <a:pt x="1219" y="1713"/>
                            </a:lnTo>
                            <a:lnTo>
                              <a:pt x="1188" y="1712"/>
                            </a:lnTo>
                            <a:lnTo>
                              <a:pt x="1156" y="1712"/>
                            </a:lnTo>
                            <a:lnTo>
                              <a:pt x="1125" y="1712"/>
                            </a:lnTo>
                            <a:lnTo>
                              <a:pt x="1094" y="1714"/>
                            </a:lnTo>
                            <a:lnTo>
                              <a:pt x="1063" y="1717"/>
                            </a:lnTo>
                            <a:lnTo>
                              <a:pt x="1033" y="1720"/>
                            </a:lnTo>
                            <a:lnTo>
                              <a:pt x="1002" y="1724"/>
                            </a:lnTo>
                            <a:lnTo>
                              <a:pt x="973" y="1730"/>
                            </a:lnTo>
                            <a:lnTo>
                              <a:pt x="943" y="1736"/>
                            </a:lnTo>
                            <a:lnTo>
                              <a:pt x="914" y="1742"/>
                            </a:lnTo>
                            <a:lnTo>
                              <a:pt x="899" y="1659"/>
                            </a:lnTo>
                            <a:lnTo>
                              <a:pt x="885" y="1588"/>
                            </a:lnTo>
                            <a:lnTo>
                              <a:pt x="873" y="1528"/>
                            </a:lnTo>
                            <a:lnTo>
                              <a:pt x="862" y="1480"/>
                            </a:lnTo>
                            <a:lnTo>
                              <a:pt x="854" y="1443"/>
                            </a:lnTo>
                            <a:lnTo>
                              <a:pt x="848" y="1416"/>
                            </a:lnTo>
                            <a:lnTo>
                              <a:pt x="844" y="1398"/>
                            </a:lnTo>
                            <a:lnTo>
                              <a:pt x="843" y="1388"/>
                            </a:lnTo>
                            <a:lnTo>
                              <a:pt x="812" y="1394"/>
                            </a:lnTo>
                            <a:lnTo>
                              <a:pt x="782" y="1402"/>
                            </a:lnTo>
                            <a:lnTo>
                              <a:pt x="752" y="1410"/>
                            </a:lnTo>
                            <a:lnTo>
                              <a:pt x="724" y="1420"/>
                            </a:lnTo>
                            <a:lnTo>
                              <a:pt x="697" y="1432"/>
                            </a:lnTo>
                            <a:lnTo>
                              <a:pt x="670" y="1444"/>
                            </a:lnTo>
                            <a:lnTo>
                              <a:pt x="643" y="1458"/>
                            </a:lnTo>
                            <a:lnTo>
                              <a:pt x="617" y="1474"/>
                            </a:lnTo>
                            <a:lnTo>
                              <a:pt x="566" y="1508"/>
                            </a:lnTo>
                            <a:lnTo>
                              <a:pt x="518" y="1544"/>
                            </a:lnTo>
                            <a:lnTo>
                              <a:pt x="471" y="1579"/>
                            </a:lnTo>
                            <a:lnTo>
                              <a:pt x="428" y="1616"/>
                            </a:lnTo>
                            <a:lnTo>
                              <a:pt x="387" y="1652"/>
                            </a:lnTo>
                            <a:lnTo>
                              <a:pt x="348" y="1690"/>
                            </a:lnTo>
                            <a:lnTo>
                              <a:pt x="310" y="1727"/>
                            </a:lnTo>
                            <a:lnTo>
                              <a:pt x="276" y="1766"/>
                            </a:lnTo>
                            <a:lnTo>
                              <a:pt x="244" y="1803"/>
                            </a:lnTo>
                            <a:lnTo>
                              <a:pt x="214" y="1842"/>
                            </a:lnTo>
                            <a:lnTo>
                              <a:pt x="186" y="1880"/>
                            </a:lnTo>
                            <a:lnTo>
                              <a:pt x="159" y="1919"/>
                            </a:lnTo>
                            <a:lnTo>
                              <a:pt x="136" y="1959"/>
                            </a:lnTo>
                            <a:lnTo>
                              <a:pt x="114" y="1997"/>
                            </a:lnTo>
                            <a:lnTo>
                              <a:pt x="94" y="2036"/>
                            </a:lnTo>
                            <a:lnTo>
                              <a:pt x="76" y="2075"/>
                            </a:lnTo>
                            <a:lnTo>
                              <a:pt x="60" y="2115"/>
                            </a:lnTo>
                            <a:lnTo>
                              <a:pt x="46" y="2154"/>
                            </a:lnTo>
                            <a:lnTo>
                              <a:pt x="34" y="2193"/>
                            </a:lnTo>
                            <a:lnTo>
                              <a:pt x="24" y="2232"/>
                            </a:lnTo>
                            <a:lnTo>
                              <a:pt x="15" y="2270"/>
                            </a:lnTo>
                            <a:lnTo>
                              <a:pt x="8" y="2309"/>
                            </a:lnTo>
                            <a:lnTo>
                              <a:pt x="4" y="2348"/>
                            </a:lnTo>
                            <a:lnTo>
                              <a:pt x="1" y="2386"/>
                            </a:lnTo>
                            <a:lnTo>
                              <a:pt x="0" y="2424"/>
                            </a:lnTo>
                            <a:lnTo>
                              <a:pt x="0" y="2461"/>
                            </a:lnTo>
                            <a:lnTo>
                              <a:pt x="2" y="2498"/>
                            </a:lnTo>
                            <a:lnTo>
                              <a:pt x="5" y="2536"/>
                            </a:lnTo>
                            <a:lnTo>
                              <a:pt x="11" y="2571"/>
                            </a:lnTo>
                            <a:lnTo>
                              <a:pt x="17" y="2608"/>
                            </a:lnTo>
                            <a:lnTo>
                              <a:pt x="25" y="2642"/>
                            </a:lnTo>
                            <a:lnTo>
                              <a:pt x="35" y="2678"/>
                            </a:lnTo>
                            <a:lnTo>
                              <a:pt x="51" y="2677"/>
                            </a:lnTo>
                            <a:lnTo>
                              <a:pt x="75" y="2672"/>
                            </a:lnTo>
                            <a:lnTo>
                              <a:pt x="107" y="2667"/>
                            </a:lnTo>
                            <a:lnTo>
                              <a:pt x="148" y="2658"/>
                            </a:lnTo>
                            <a:lnTo>
                              <a:pt x="198" y="2648"/>
                            </a:lnTo>
                            <a:lnTo>
                              <a:pt x="255" y="2636"/>
                            </a:lnTo>
                            <a:lnTo>
                              <a:pt x="318" y="2622"/>
                            </a:lnTo>
                            <a:lnTo>
                              <a:pt x="389" y="2607"/>
                            </a:lnTo>
                            <a:lnTo>
                              <a:pt x="411" y="2618"/>
                            </a:lnTo>
                            <a:lnTo>
                              <a:pt x="432" y="2629"/>
                            </a:lnTo>
                            <a:lnTo>
                              <a:pt x="455" y="2639"/>
                            </a:lnTo>
                            <a:lnTo>
                              <a:pt x="477" y="2649"/>
                            </a:lnTo>
                            <a:lnTo>
                              <a:pt x="499" y="2658"/>
                            </a:lnTo>
                            <a:lnTo>
                              <a:pt x="521" y="2666"/>
                            </a:lnTo>
                            <a:lnTo>
                              <a:pt x="543" y="2673"/>
                            </a:lnTo>
                            <a:lnTo>
                              <a:pt x="566" y="2680"/>
                            </a:lnTo>
                            <a:lnTo>
                              <a:pt x="589" y="2687"/>
                            </a:lnTo>
                            <a:lnTo>
                              <a:pt x="611" y="2692"/>
                            </a:lnTo>
                            <a:lnTo>
                              <a:pt x="634" y="2697"/>
                            </a:lnTo>
                            <a:lnTo>
                              <a:pt x="658" y="2701"/>
                            </a:lnTo>
                            <a:lnTo>
                              <a:pt x="703" y="2709"/>
                            </a:lnTo>
                            <a:lnTo>
                              <a:pt x="749" y="2714"/>
                            </a:lnTo>
                            <a:lnTo>
                              <a:pt x="794" y="2719"/>
                            </a:lnTo>
                            <a:lnTo>
                              <a:pt x="840" y="2721"/>
                            </a:lnTo>
                            <a:lnTo>
                              <a:pt x="885" y="2721"/>
                            </a:lnTo>
                            <a:lnTo>
                              <a:pt x="930" y="2720"/>
                            </a:lnTo>
                            <a:lnTo>
                              <a:pt x="973" y="2718"/>
                            </a:lnTo>
                            <a:lnTo>
                              <a:pt x="1016" y="2715"/>
                            </a:lnTo>
                            <a:lnTo>
                              <a:pt x="1057" y="2711"/>
                            </a:lnTo>
                            <a:lnTo>
                              <a:pt x="1098" y="2705"/>
                            </a:lnTo>
                            <a:lnTo>
                              <a:pt x="1128" y="2849"/>
                            </a:lnTo>
                            <a:lnTo>
                              <a:pt x="1154" y="2973"/>
                            </a:lnTo>
                            <a:lnTo>
                              <a:pt x="1177" y="3082"/>
                            </a:lnTo>
                            <a:lnTo>
                              <a:pt x="1196" y="3175"/>
                            </a:lnTo>
                            <a:lnTo>
                              <a:pt x="1213" y="3255"/>
                            </a:lnTo>
                            <a:lnTo>
                              <a:pt x="1226" y="3320"/>
                            </a:lnTo>
                            <a:lnTo>
                              <a:pt x="1238" y="3376"/>
                            </a:lnTo>
                            <a:lnTo>
                              <a:pt x="1247" y="3419"/>
                            </a:lnTo>
                            <a:lnTo>
                              <a:pt x="1254" y="3454"/>
                            </a:lnTo>
                            <a:lnTo>
                              <a:pt x="1259" y="3480"/>
                            </a:lnTo>
                            <a:lnTo>
                              <a:pt x="1263" y="3500"/>
                            </a:lnTo>
                            <a:lnTo>
                              <a:pt x="1265" y="3512"/>
                            </a:lnTo>
                            <a:lnTo>
                              <a:pt x="1267" y="3521"/>
                            </a:lnTo>
                            <a:lnTo>
                              <a:pt x="1268" y="3526"/>
                            </a:lnTo>
                            <a:lnTo>
                              <a:pt x="1268" y="3527"/>
                            </a:lnTo>
                            <a:lnTo>
                              <a:pt x="1268" y="3528"/>
                            </a:lnTo>
                            <a:lnTo>
                              <a:pt x="1282" y="3523"/>
                            </a:lnTo>
                            <a:lnTo>
                              <a:pt x="1316" y="3511"/>
                            </a:lnTo>
                            <a:lnTo>
                              <a:pt x="1358" y="3498"/>
                            </a:lnTo>
                            <a:lnTo>
                              <a:pt x="1396" y="3484"/>
                            </a:lnTo>
                            <a:lnTo>
                              <a:pt x="1456" y="3461"/>
                            </a:lnTo>
                            <a:lnTo>
                              <a:pt x="1511" y="3437"/>
                            </a:lnTo>
                            <a:lnTo>
                              <a:pt x="1564" y="3412"/>
                            </a:lnTo>
                            <a:lnTo>
                              <a:pt x="1611" y="3388"/>
                            </a:lnTo>
                            <a:lnTo>
                              <a:pt x="1655" y="3362"/>
                            </a:lnTo>
                            <a:lnTo>
                              <a:pt x="1696" y="3338"/>
                            </a:lnTo>
                            <a:lnTo>
                              <a:pt x="1732" y="3314"/>
                            </a:lnTo>
                            <a:lnTo>
                              <a:pt x="1766" y="3289"/>
                            </a:lnTo>
                            <a:lnTo>
                              <a:pt x="1796" y="3265"/>
                            </a:lnTo>
                            <a:lnTo>
                              <a:pt x="1822" y="3240"/>
                            </a:lnTo>
                            <a:lnTo>
                              <a:pt x="1847" y="3217"/>
                            </a:lnTo>
                            <a:lnTo>
                              <a:pt x="1868" y="3194"/>
                            </a:lnTo>
                            <a:lnTo>
                              <a:pt x="1887" y="3170"/>
                            </a:lnTo>
                            <a:lnTo>
                              <a:pt x="1903" y="3148"/>
                            </a:lnTo>
                            <a:lnTo>
                              <a:pt x="1917" y="3127"/>
                            </a:lnTo>
                            <a:lnTo>
                              <a:pt x="1929" y="3106"/>
                            </a:lnTo>
                            <a:lnTo>
                              <a:pt x="1939" y="3086"/>
                            </a:lnTo>
                            <a:lnTo>
                              <a:pt x="1948" y="3066"/>
                            </a:lnTo>
                            <a:lnTo>
                              <a:pt x="1953" y="3048"/>
                            </a:lnTo>
                            <a:lnTo>
                              <a:pt x="1959" y="3031"/>
                            </a:lnTo>
                            <a:lnTo>
                              <a:pt x="1962" y="3014"/>
                            </a:lnTo>
                            <a:lnTo>
                              <a:pt x="1965" y="2998"/>
                            </a:lnTo>
                            <a:lnTo>
                              <a:pt x="1966" y="2984"/>
                            </a:lnTo>
                            <a:lnTo>
                              <a:pt x="1968" y="2971"/>
                            </a:lnTo>
                            <a:lnTo>
                              <a:pt x="1968" y="2948"/>
                            </a:lnTo>
                            <a:lnTo>
                              <a:pt x="1965" y="2932"/>
                            </a:lnTo>
                            <a:lnTo>
                              <a:pt x="1963" y="2922"/>
                            </a:lnTo>
                            <a:lnTo>
                              <a:pt x="1962" y="2919"/>
                            </a:lnTo>
                            <a:lnTo>
                              <a:pt x="1963" y="2904"/>
                            </a:lnTo>
                            <a:lnTo>
                              <a:pt x="1965" y="2865"/>
                            </a:lnTo>
                            <a:lnTo>
                              <a:pt x="1966" y="2836"/>
                            </a:lnTo>
                            <a:lnTo>
                              <a:pt x="1966" y="2803"/>
                            </a:lnTo>
                            <a:lnTo>
                              <a:pt x="1966" y="2765"/>
                            </a:lnTo>
                            <a:lnTo>
                              <a:pt x="1966" y="2723"/>
                            </a:lnTo>
                            <a:lnTo>
                              <a:pt x="1964" y="2678"/>
                            </a:lnTo>
                            <a:lnTo>
                              <a:pt x="1961" y="2629"/>
                            </a:lnTo>
                            <a:lnTo>
                              <a:pt x="1956" y="2578"/>
                            </a:lnTo>
                            <a:lnTo>
                              <a:pt x="1951" y="2523"/>
                            </a:lnTo>
                            <a:lnTo>
                              <a:pt x="1942" y="2468"/>
                            </a:lnTo>
                            <a:lnTo>
                              <a:pt x="1933" y="2411"/>
                            </a:lnTo>
                            <a:lnTo>
                              <a:pt x="1927" y="2383"/>
                            </a:lnTo>
                            <a:lnTo>
                              <a:pt x="1921" y="2354"/>
                            </a:lnTo>
                            <a:lnTo>
                              <a:pt x="1913" y="2324"/>
                            </a:lnTo>
                            <a:lnTo>
                              <a:pt x="1905" y="2295"/>
                            </a:lnTo>
                            <a:lnTo>
                              <a:pt x="1971" y="2282"/>
                            </a:lnTo>
                            <a:lnTo>
                              <a:pt x="2021" y="2270"/>
                            </a:lnTo>
                            <a:lnTo>
                              <a:pt x="2055" y="2263"/>
                            </a:lnTo>
                            <a:lnTo>
                              <a:pt x="2080" y="2258"/>
                            </a:lnTo>
                            <a:lnTo>
                              <a:pt x="2094" y="2255"/>
                            </a:lnTo>
                            <a:lnTo>
                              <a:pt x="2101" y="2253"/>
                            </a:lnTo>
                            <a:lnTo>
                              <a:pt x="2104" y="2253"/>
                            </a:lnTo>
                            <a:lnTo>
                              <a:pt x="2104" y="2253"/>
                            </a:lnTo>
                            <a:lnTo>
                              <a:pt x="2100" y="2246"/>
                            </a:lnTo>
                            <a:lnTo>
                              <a:pt x="2086" y="2226"/>
                            </a:lnTo>
                            <a:lnTo>
                              <a:pt x="2064" y="2196"/>
                            </a:lnTo>
                            <a:lnTo>
                              <a:pt x="2035" y="2158"/>
                            </a:lnTo>
                            <a:lnTo>
                              <a:pt x="2018" y="2137"/>
                            </a:lnTo>
                            <a:lnTo>
                              <a:pt x="1999" y="2115"/>
                            </a:lnTo>
                            <a:lnTo>
                              <a:pt x="1978" y="2092"/>
                            </a:lnTo>
                            <a:lnTo>
                              <a:pt x="1954" y="2067"/>
                            </a:lnTo>
                            <a:lnTo>
                              <a:pt x="1931" y="2043"/>
                            </a:lnTo>
                            <a:lnTo>
                              <a:pt x="1904" y="2017"/>
                            </a:lnTo>
                            <a:lnTo>
                              <a:pt x="1878" y="1993"/>
                            </a:lnTo>
                            <a:lnTo>
                              <a:pt x="1849" y="1969"/>
                            </a:lnTo>
                            <a:lnTo>
                              <a:pt x="1839" y="1961"/>
                            </a:lnTo>
                            <a:lnTo>
                              <a:pt x="1830" y="1953"/>
                            </a:lnTo>
                            <a:lnTo>
                              <a:pt x="1820" y="1946"/>
                            </a:lnTo>
                            <a:lnTo>
                              <a:pt x="1810" y="1939"/>
                            </a:lnTo>
                            <a:lnTo>
                              <a:pt x="1845" y="1922"/>
                            </a:lnTo>
                            <a:lnTo>
                              <a:pt x="1879" y="1904"/>
                            </a:lnTo>
                            <a:lnTo>
                              <a:pt x="1909" y="1888"/>
                            </a:lnTo>
                            <a:lnTo>
                              <a:pt x="1938" y="1870"/>
                            </a:lnTo>
                            <a:lnTo>
                              <a:pt x="1964" y="1853"/>
                            </a:lnTo>
                            <a:lnTo>
                              <a:pt x="1988" y="1835"/>
                            </a:lnTo>
                            <a:lnTo>
                              <a:pt x="2010" y="1819"/>
                            </a:lnTo>
                            <a:lnTo>
                              <a:pt x="2030" y="1802"/>
                            </a:lnTo>
                            <a:lnTo>
                              <a:pt x="2049" y="1784"/>
                            </a:lnTo>
                            <a:lnTo>
                              <a:pt x="2065" y="1768"/>
                            </a:lnTo>
                            <a:lnTo>
                              <a:pt x="2080" y="1751"/>
                            </a:lnTo>
                            <a:lnTo>
                              <a:pt x="2093" y="1736"/>
                            </a:lnTo>
                            <a:lnTo>
                              <a:pt x="2105" y="1720"/>
                            </a:lnTo>
                            <a:lnTo>
                              <a:pt x="2115" y="1705"/>
                            </a:lnTo>
                            <a:lnTo>
                              <a:pt x="2124" y="1689"/>
                            </a:lnTo>
                            <a:lnTo>
                              <a:pt x="2133" y="1675"/>
                            </a:lnTo>
                            <a:lnTo>
                              <a:pt x="2140" y="1660"/>
                            </a:lnTo>
                            <a:lnTo>
                              <a:pt x="2145" y="1647"/>
                            </a:lnTo>
                            <a:lnTo>
                              <a:pt x="2150" y="1635"/>
                            </a:lnTo>
                            <a:lnTo>
                              <a:pt x="2153" y="1622"/>
                            </a:lnTo>
                            <a:lnTo>
                              <a:pt x="2159" y="1600"/>
                            </a:lnTo>
                            <a:lnTo>
                              <a:pt x="2161" y="1580"/>
                            </a:lnTo>
                            <a:lnTo>
                              <a:pt x="2162" y="1554"/>
                            </a:lnTo>
                            <a:lnTo>
                              <a:pt x="2161" y="1545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3BA3B5" id="Freeform 39" o:spid="_x0000_s1026" alt="Petals" style="position:absolute;margin-left:400.6pt;margin-top:-18.9pt;width:24.15pt;height:35.2pt;rotation:11345904fd;flip:y;z-index:-251667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59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<v:fill opacity="37265f"/>
              <v:path arrowok="t" o:connecttype="custom" o:connectlocs="284437,166734;283787,127428;305506,118552;302515,111071;287949,91291;269220,73160;248541,58452;227342,48435;205622,42603;184292,40701;166084,31318;163223,1141;143974,2536;127067,10524;94032,33093;70231,58071;54754,84952;47731,112339;47991,139346;68671,141502;100405,143150;129278,155069;161922,160140;180391,187274;179740,220114;154509,217071;130318,218592;113541,193741;105607,176750;83627,184865;50332,209463;24191,238372;7803,268169;520,297711;1431,325986;13916,338159;53454,331946;70622,338919;91431,343484;126547,344625;153078,390778;163093,437945;164914,447201;189365,438833;225261,420194;245420,401936;254003,386467;255954,373788;255694,359587;254394,326874;248801,294668;272342,285920;268440,278439;251142,259039;236706,246740;255434,234949;270521,222016;278324,210477;281186,197037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39805" behindDoc="1" locked="0" layoutInCell="1" allowOverlap="1" wp14:anchorId="68E5AD66" wp14:editId="4E3A1153">
          <wp:simplePos x="0" y="0"/>
          <wp:positionH relativeFrom="column">
            <wp:posOffset>3505624</wp:posOffset>
          </wp:positionH>
          <wp:positionV relativeFrom="paragraph">
            <wp:posOffset>-235930</wp:posOffset>
          </wp:positionV>
          <wp:extent cx="2988975" cy="1783080"/>
          <wp:effectExtent l="374333" t="0" r="0" b="33338"/>
          <wp:wrapNone/>
          <wp:docPr id="27" name="Picture 27" descr="Maroon Flow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Maroon Flowers"/>
                  <pic:cNvPicPr>
                    <a:picLocks noChangeAspect="1"/>
                  </pic:cNvPicPr>
                </pic:nvPicPr>
                <pic:blipFill rotWithShape="1">
                  <a:blip r:embed="rId2"/>
                  <a:srcRect l="7839" t="17303" b="24906"/>
                  <a:stretch/>
                </pic:blipFill>
                <pic:spPr>
                  <a:xfrm rot="13613736" flipV="1">
                    <a:off x="0" y="0"/>
                    <a:ext cx="2991616" cy="1784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0" behindDoc="1" locked="0" layoutInCell="1" allowOverlap="1" wp14:anchorId="24B76CE1" wp14:editId="2BD8B168">
              <wp:simplePos x="0" y="0"/>
              <wp:positionH relativeFrom="column">
                <wp:posOffset>4285615</wp:posOffset>
              </wp:positionH>
              <wp:positionV relativeFrom="paragraph">
                <wp:posOffset>-145415</wp:posOffset>
              </wp:positionV>
              <wp:extent cx="402590" cy="281940"/>
              <wp:effectExtent l="19050" t="0" r="16510" b="22860"/>
              <wp:wrapNone/>
              <wp:docPr id="41" name="Freeform 41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402590" cy="281940"/>
                      </a:xfrm>
                      <a:custGeom>
                        <a:avLst/>
                        <a:gdLst>
                          <a:gd name="T0" fmla="*/ 2851 w 3095"/>
                          <a:gd name="T1" fmla="*/ 1551 h 2224"/>
                          <a:gd name="T2" fmla="*/ 2933 w 3095"/>
                          <a:gd name="T3" fmla="*/ 1269 h 2224"/>
                          <a:gd name="T4" fmla="*/ 3091 w 3095"/>
                          <a:gd name="T5" fmla="*/ 1226 h 2224"/>
                          <a:gd name="T6" fmla="*/ 3044 w 3095"/>
                          <a:gd name="T7" fmla="*/ 1052 h 2224"/>
                          <a:gd name="T8" fmla="*/ 2953 w 3095"/>
                          <a:gd name="T9" fmla="*/ 876 h 2224"/>
                          <a:gd name="T10" fmla="*/ 2834 w 3095"/>
                          <a:gd name="T11" fmla="*/ 726 h 2224"/>
                          <a:gd name="T12" fmla="*/ 2700 w 3095"/>
                          <a:gd name="T13" fmla="*/ 616 h 2224"/>
                          <a:gd name="T14" fmla="*/ 2556 w 3095"/>
                          <a:gd name="T15" fmla="*/ 542 h 2224"/>
                          <a:gd name="T16" fmla="*/ 2441 w 3095"/>
                          <a:gd name="T17" fmla="*/ 379 h 2224"/>
                          <a:gd name="T18" fmla="*/ 2450 w 3095"/>
                          <a:gd name="T19" fmla="*/ 210 h 2224"/>
                          <a:gd name="T20" fmla="*/ 2287 w 3095"/>
                          <a:gd name="T21" fmla="*/ 216 h 2224"/>
                          <a:gd name="T22" fmla="*/ 2080 w 3095"/>
                          <a:gd name="T23" fmla="*/ 259 h 2224"/>
                          <a:gd name="T24" fmla="*/ 1905 w 3095"/>
                          <a:gd name="T25" fmla="*/ 326 h 2224"/>
                          <a:gd name="T26" fmla="*/ 1761 w 3095"/>
                          <a:gd name="T27" fmla="*/ 412 h 2224"/>
                          <a:gd name="T28" fmla="*/ 1645 w 3095"/>
                          <a:gd name="T29" fmla="*/ 515 h 2224"/>
                          <a:gd name="T30" fmla="*/ 1526 w 3095"/>
                          <a:gd name="T31" fmla="*/ 528 h 2224"/>
                          <a:gd name="T32" fmla="*/ 1390 w 3095"/>
                          <a:gd name="T33" fmla="*/ 474 h 2224"/>
                          <a:gd name="T34" fmla="*/ 1062 w 3095"/>
                          <a:gd name="T35" fmla="*/ 958 h 2224"/>
                          <a:gd name="T36" fmla="*/ 1133 w 3095"/>
                          <a:gd name="T37" fmla="*/ 822 h 2224"/>
                          <a:gd name="T38" fmla="*/ 1436 w 3095"/>
                          <a:gd name="T39" fmla="*/ 277 h 2224"/>
                          <a:gd name="T40" fmla="*/ 1522 w 3095"/>
                          <a:gd name="T41" fmla="*/ 103 h 2224"/>
                          <a:gd name="T42" fmla="*/ 1335 w 3095"/>
                          <a:gd name="T43" fmla="*/ 23 h 2224"/>
                          <a:gd name="T44" fmla="*/ 976 w 3095"/>
                          <a:gd name="T45" fmla="*/ 4 h 2224"/>
                          <a:gd name="T46" fmla="*/ 651 w 3095"/>
                          <a:gd name="T47" fmla="*/ 65 h 2224"/>
                          <a:gd name="T48" fmla="*/ 392 w 3095"/>
                          <a:gd name="T49" fmla="*/ 194 h 2224"/>
                          <a:gd name="T50" fmla="*/ 201 w 3095"/>
                          <a:gd name="T51" fmla="*/ 374 h 2224"/>
                          <a:gd name="T52" fmla="*/ 126 w 3095"/>
                          <a:gd name="T53" fmla="*/ 549 h 2224"/>
                          <a:gd name="T54" fmla="*/ 611 w 3095"/>
                          <a:gd name="T55" fmla="*/ 870 h 2224"/>
                          <a:gd name="T56" fmla="*/ 452 w 3095"/>
                          <a:gd name="T57" fmla="*/ 778 h 2224"/>
                          <a:gd name="T58" fmla="*/ 26 w 3095"/>
                          <a:gd name="T59" fmla="*/ 538 h 2224"/>
                          <a:gd name="T60" fmla="*/ 48 w 3095"/>
                          <a:gd name="T61" fmla="*/ 570 h 2224"/>
                          <a:gd name="T62" fmla="*/ 440 w 3095"/>
                          <a:gd name="T63" fmla="*/ 980 h 2224"/>
                          <a:gd name="T64" fmla="*/ 762 w 3095"/>
                          <a:gd name="T65" fmla="*/ 1291 h 2224"/>
                          <a:gd name="T66" fmla="*/ 805 w 3095"/>
                          <a:gd name="T67" fmla="*/ 1320 h 2224"/>
                          <a:gd name="T68" fmla="*/ 940 w 3095"/>
                          <a:gd name="T69" fmla="*/ 1122 h 2224"/>
                          <a:gd name="T70" fmla="*/ 507 w 3095"/>
                          <a:gd name="T71" fmla="*/ 1881 h 2224"/>
                          <a:gd name="T72" fmla="*/ 431 w 3095"/>
                          <a:gd name="T73" fmla="*/ 2040 h 2224"/>
                          <a:gd name="T74" fmla="*/ 456 w 3095"/>
                          <a:gd name="T75" fmla="*/ 2081 h 2224"/>
                          <a:gd name="T76" fmla="*/ 674 w 3095"/>
                          <a:gd name="T77" fmla="*/ 2167 h 2224"/>
                          <a:gd name="T78" fmla="*/ 992 w 3095"/>
                          <a:gd name="T79" fmla="*/ 2224 h 2224"/>
                          <a:gd name="T80" fmla="*/ 1192 w 3095"/>
                          <a:gd name="T81" fmla="*/ 2197 h 2224"/>
                          <a:gd name="T82" fmla="*/ 1299 w 3095"/>
                          <a:gd name="T83" fmla="*/ 2134 h 2224"/>
                          <a:gd name="T84" fmla="*/ 1375 w 3095"/>
                          <a:gd name="T85" fmla="*/ 2050 h 2224"/>
                          <a:gd name="T86" fmla="*/ 1557 w 3095"/>
                          <a:gd name="T87" fmla="*/ 1836 h 2224"/>
                          <a:gd name="T88" fmla="*/ 1706 w 3095"/>
                          <a:gd name="T89" fmla="*/ 1590 h 2224"/>
                          <a:gd name="T90" fmla="*/ 1607 w 3095"/>
                          <a:gd name="T91" fmla="*/ 1504 h 2224"/>
                          <a:gd name="T92" fmla="*/ 1261 w 3095"/>
                          <a:gd name="T93" fmla="*/ 1279 h 2224"/>
                          <a:gd name="T94" fmla="*/ 1823 w 3095"/>
                          <a:gd name="T95" fmla="*/ 1591 h 2224"/>
                          <a:gd name="T96" fmla="*/ 1918 w 3095"/>
                          <a:gd name="T97" fmla="*/ 1618 h 2224"/>
                          <a:gd name="T98" fmla="*/ 1924 w 3095"/>
                          <a:gd name="T99" fmla="*/ 1301 h 2224"/>
                          <a:gd name="T100" fmla="*/ 1927 w 3095"/>
                          <a:gd name="T101" fmla="*/ 1113 h 2224"/>
                          <a:gd name="T102" fmla="*/ 2077 w 3095"/>
                          <a:gd name="T103" fmla="*/ 1197 h 2224"/>
                          <a:gd name="T104" fmla="*/ 2230 w 3095"/>
                          <a:gd name="T105" fmla="*/ 1250 h 2224"/>
                          <a:gd name="T106" fmla="*/ 2075 w 3095"/>
                          <a:gd name="T107" fmla="*/ 1899 h 2224"/>
                          <a:gd name="T108" fmla="*/ 2188 w 3095"/>
                          <a:gd name="T109" fmla="*/ 1916 h 2224"/>
                          <a:gd name="T110" fmla="*/ 2482 w 3095"/>
                          <a:gd name="T111" fmla="*/ 1899 h 2224"/>
                          <a:gd name="T112" fmla="*/ 2660 w 3095"/>
                          <a:gd name="T113" fmla="*/ 1835 h 2224"/>
                          <a:gd name="T114" fmla="*/ 2748 w 3095"/>
                          <a:gd name="T115" fmla="*/ 1757 h 2224"/>
                          <a:gd name="T116" fmla="*/ 2783 w 3095"/>
                          <a:gd name="T117" fmla="*/ 1688 h 22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3095" h="2224">
                            <a:moveTo>
                              <a:pt x="2783" y="1688"/>
                            </a:moveTo>
                            <a:lnTo>
                              <a:pt x="2788" y="1679"/>
                            </a:lnTo>
                            <a:lnTo>
                              <a:pt x="2803" y="1652"/>
                            </a:lnTo>
                            <a:lnTo>
                              <a:pt x="2814" y="1632"/>
                            </a:lnTo>
                            <a:lnTo>
                              <a:pt x="2825" y="1608"/>
                            </a:lnTo>
                            <a:lnTo>
                              <a:pt x="2837" y="1581"/>
                            </a:lnTo>
                            <a:lnTo>
                              <a:pt x="2851" y="1551"/>
                            </a:lnTo>
                            <a:lnTo>
                              <a:pt x="2864" y="1517"/>
                            </a:lnTo>
                            <a:lnTo>
                              <a:pt x="2877" y="1481"/>
                            </a:lnTo>
                            <a:lnTo>
                              <a:pt x="2891" y="1443"/>
                            </a:lnTo>
                            <a:lnTo>
                              <a:pt x="2903" y="1402"/>
                            </a:lnTo>
                            <a:lnTo>
                              <a:pt x="2914" y="1359"/>
                            </a:lnTo>
                            <a:lnTo>
                              <a:pt x="2924" y="1314"/>
                            </a:lnTo>
                            <a:lnTo>
                              <a:pt x="2933" y="1269"/>
                            </a:lnTo>
                            <a:lnTo>
                              <a:pt x="2939" y="1221"/>
                            </a:lnTo>
                            <a:lnTo>
                              <a:pt x="3029" y="1238"/>
                            </a:lnTo>
                            <a:lnTo>
                              <a:pt x="3075" y="1246"/>
                            </a:lnTo>
                            <a:lnTo>
                              <a:pt x="3093" y="1249"/>
                            </a:lnTo>
                            <a:lnTo>
                              <a:pt x="3095" y="1250"/>
                            </a:lnTo>
                            <a:lnTo>
                              <a:pt x="3094" y="1243"/>
                            </a:lnTo>
                            <a:lnTo>
                              <a:pt x="3091" y="1226"/>
                            </a:lnTo>
                            <a:lnTo>
                              <a:pt x="3087" y="1198"/>
                            </a:lnTo>
                            <a:lnTo>
                              <a:pt x="3079" y="1162"/>
                            </a:lnTo>
                            <a:lnTo>
                              <a:pt x="3074" y="1142"/>
                            </a:lnTo>
                            <a:lnTo>
                              <a:pt x="3068" y="1121"/>
                            </a:lnTo>
                            <a:lnTo>
                              <a:pt x="3060" y="1099"/>
                            </a:lnTo>
                            <a:lnTo>
                              <a:pt x="3053" y="1076"/>
                            </a:lnTo>
                            <a:lnTo>
                              <a:pt x="3044" y="1052"/>
                            </a:lnTo>
                            <a:lnTo>
                              <a:pt x="3034" y="1028"/>
                            </a:lnTo>
                            <a:lnTo>
                              <a:pt x="3023" y="1005"/>
                            </a:lnTo>
                            <a:lnTo>
                              <a:pt x="3009" y="980"/>
                            </a:lnTo>
                            <a:lnTo>
                              <a:pt x="2996" y="953"/>
                            </a:lnTo>
                            <a:lnTo>
                              <a:pt x="2982" y="926"/>
                            </a:lnTo>
                            <a:lnTo>
                              <a:pt x="2967" y="900"/>
                            </a:lnTo>
                            <a:lnTo>
                              <a:pt x="2953" y="876"/>
                            </a:lnTo>
                            <a:lnTo>
                              <a:pt x="2936" y="852"/>
                            </a:lnTo>
                            <a:lnTo>
                              <a:pt x="2921" y="829"/>
                            </a:lnTo>
                            <a:lnTo>
                              <a:pt x="2904" y="807"/>
                            </a:lnTo>
                            <a:lnTo>
                              <a:pt x="2887" y="786"/>
                            </a:lnTo>
                            <a:lnTo>
                              <a:pt x="2869" y="765"/>
                            </a:lnTo>
                            <a:lnTo>
                              <a:pt x="2852" y="745"/>
                            </a:lnTo>
                            <a:lnTo>
                              <a:pt x="2834" y="726"/>
                            </a:lnTo>
                            <a:lnTo>
                              <a:pt x="2815" y="708"/>
                            </a:lnTo>
                            <a:lnTo>
                              <a:pt x="2796" y="691"/>
                            </a:lnTo>
                            <a:lnTo>
                              <a:pt x="2777" y="675"/>
                            </a:lnTo>
                            <a:lnTo>
                              <a:pt x="2758" y="658"/>
                            </a:lnTo>
                            <a:lnTo>
                              <a:pt x="2739" y="644"/>
                            </a:lnTo>
                            <a:lnTo>
                              <a:pt x="2719" y="630"/>
                            </a:lnTo>
                            <a:lnTo>
                              <a:pt x="2700" y="616"/>
                            </a:lnTo>
                            <a:lnTo>
                              <a:pt x="2679" y="603"/>
                            </a:lnTo>
                            <a:lnTo>
                              <a:pt x="2659" y="591"/>
                            </a:lnTo>
                            <a:lnTo>
                              <a:pt x="2639" y="580"/>
                            </a:lnTo>
                            <a:lnTo>
                              <a:pt x="2619" y="570"/>
                            </a:lnTo>
                            <a:lnTo>
                              <a:pt x="2598" y="560"/>
                            </a:lnTo>
                            <a:lnTo>
                              <a:pt x="2578" y="550"/>
                            </a:lnTo>
                            <a:lnTo>
                              <a:pt x="2556" y="542"/>
                            </a:lnTo>
                            <a:lnTo>
                              <a:pt x="2536" y="533"/>
                            </a:lnTo>
                            <a:lnTo>
                              <a:pt x="2515" y="526"/>
                            </a:lnTo>
                            <a:lnTo>
                              <a:pt x="2495" y="520"/>
                            </a:lnTo>
                            <a:lnTo>
                              <a:pt x="2454" y="508"/>
                            </a:lnTo>
                            <a:lnTo>
                              <a:pt x="2414" y="499"/>
                            </a:lnTo>
                            <a:lnTo>
                              <a:pt x="2429" y="434"/>
                            </a:lnTo>
                            <a:lnTo>
                              <a:pt x="2441" y="379"/>
                            </a:lnTo>
                            <a:lnTo>
                              <a:pt x="2451" y="332"/>
                            </a:lnTo>
                            <a:lnTo>
                              <a:pt x="2459" y="293"/>
                            </a:lnTo>
                            <a:lnTo>
                              <a:pt x="2464" y="262"/>
                            </a:lnTo>
                            <a:lnTo>
                              <a:pt x="2469" y="240"/>
                            </a:lnTo>
                            <a:lnTo>
                              <a:pt x="2471" y="223"/>
                            </a:lnTo>
                            <a:lnTo>
                              <a:pt x="2471" y="216"/>
                            </a:lnTo>
                            <a:lnTo>
                              <a:pt x="2450" y="210"/>
                            </a:lnTo>
                            <a:lnTo>
                              <a:pt x="2427" y="207"/>
                            </a:lnTo>
                            <a:lnTo>
                              <a:pt x="2403" y="206"/>
                            </a:lnTo>
                            <a:lnTo>
                              <a:pt x="2379" y="205"/>
                            </a:lnTo>
                            <a:lnTo>
                              <a:pt x="2356" y="206"/>
                            </a:lnTo>
                            <a:lnTo>
                              <a:pt x="2332" y="207"/>
                            </a:lnTo>
                            <a:lnTo>
                              <a:pt x="2309" y="210"/>
                            </a:lnTo>
                            <a:lnTo>
                              <a:pt x="2287" y="216"/>
                            </a:lnTo>
                            <a:lnTo>
                              <a:pt x="2256" y="220"/>
                            </a:lnTo>
                            <a:lnTo>
                              <a:pt x="2225" y="225"/>
                            </a:lnTo>
                            <a:lnTo>
                              <a:pt x="2195" y="231"/>
                            </a:lnTo>
                            <a:lnTo>
                              <a:pt x="2165" y="237"/>
                            </a:lnTo>
                            <a:lnTo>
                              <a:pt x="2136" y="243"/>
                            </a:lnTo>
                            <a:lnTo>
                              <a:pt x="2108" y="251"/>
                            </a:lnTo>
                            <a:lnTo>
                              <a:pt x="2080" y="259"/>
                            </a:lnTo>
                            <a:lnTo>
                              <a:pt x="2054" y="267"/>
                            </a:lnTo>
                            <a:lnTo>
                              <a:pt x="2027" y="276"/>
                            </a:lnTo>
                            <a:lnTo>
                              <a:pt x="2001" y="285"/>
                            </a:lnTo>
                            <a:lnTo>
                              <a:pt x="1977" y="295"/>
                            </a:lnTo>
                            <a:lnTo>
                              <a:pt x="1953" y="303"/>
                            </a:lnTo>
                            <a:lnTo>
                              <a:pt x="1928" y="314"/>
                            </a:lnTo>
                            <a:lnTo>
                              <a:pt x="1905" y="326"/>
                            </a:lnTo>
                            <a:lnTo>
                              <a:pt x="1883" y="337"/>
                            </a:lnTo>
                            <a:lnTo>
                              <a:pt x="1860" y="348"/>
                            </a:lnTo>
                            <a:lnTo>
                              <a:pt x="1839" y="360"/>
                            </a:lnTo>
                            <a:lnTo>
                              <a:pt x="1818" y="372"/>
                            </a:lnTo>
                            <a:lnTo>
                              <a:pt x="1798" y="385"/>
                            </a:lnTo>
                            <a:lnTo>
                              <a:pt x="1779" y="399"/>
                            </a:lnTo>
                            <a:lnTo>
                              <a:pt x="1761" y="412"/>
                            </a:lnTo>
                            <a:lnTo>
                              <a:pt x="1742" y="425"/>
                            </a:lnTo>
                            <a:lnTo>
                              <a:pt x="1725" y="440"/>
                            </a:lnTo>
                            <a:lnTo>
                              <a:pt x="1707" y="454"/>
                            </a:lnTo>
                            <a:lnTo>
                              <a:pt x="1691" y="469"/>
                            </a:lnTo>
                            <a:lnTo>
                              <a:pt x="1675" y="484"/>
                            </a:lnTo>
                            <a:lnTo>
                              <a:pt x="1660" y="500"/>
                            </a:lnTo>
                            <a:lnTo>
                              <a:pt x="1645" y="515"/>
                            </a:lnTo>
                            <a:lnTo>
                              <a:pt x="1631" y="531"/>
                            </a:lnTo>
                            <a:lnTo>
                              <a:pt x="1617" y="548"/>
                            </a:lnTo>
                            <a:lnTo>
                              <a:pt x="1604" y="563"/>
                            </a:lnTo>
                            <a:lnTo>
                              <a:pt x="1592" y="580"/>
                            </a:lnTo>
                            <a:lnTo>
                              <a:pt x="1571" y="562"/>
                            </a:lnTo>
                            <a:lnTo>
                              <a:pt x="1549" y="544"/>
                            </a:lnTo>
                            <a:lnTo>
                              <a:pt x="1526" y="528"/>
                            </a:lnTo>
                            <a:lnTo>
                              <a:pt x="1504" y="512"/>
                            </a:lnTo>
                            <a:lnTo>
                              <a:pt x="1481" y="496"/>
                            </a:lnTo>
                            <a:lnTo>
                              <a:pt x="1456" y="482"/>
                            </a:lnTo>
                            <a:lnTo>
                              <a:pt x="1433" y="469"/>
                            </a:lnTo>
                            <a:lnTo>
                              <a:pt x="1409" y="457"/>
                            </a:lnTo>
                            <a:lnTo>
                              <a:pt x="1401" y="462"/>
                            </a:lnTo>
                            <a:lnTo>
                              <a:pt x="1390" y="474"/>
                            </a:lnTo>
                            <a:lnTo>
                              <a:pt x="1374" y="493"/>
                            </a:lnTo>
                            <a:lnTo>
                              <a:pt x="1357" y="518"/>
                            </a:lnTo>
                            <a:lnTo>
                              <a:pt x="1311" y="581"/>
                            </a:lnTo>
                            <a:lnTo>
                              <a:pt x="1257" y="660"/>
                            </a:lnTo>
                            <a:lnTo>
                              <a:pt x="1194" y="752"/>
                            </a:lnTo>
                            <a:lnTo>
                              <a:pt x="1129" y="853"/>
                            </a:lnTo>
                            <a:lnTo>
                              <a:pt x="1062" y="958"/>
                            </a:lnTo>
                            <a:lnTo>
                              <a:pt x="998" y="1066"/>
                            </a:lnTo>
                            <a:lnTo>
                              <a:pt x="998" y="1067"/>
                            </a:lnTo>
                            <a:lnTo>
                              <a:pt x="998" y="1079"/>
                            </a:lnTo>
                            <a:lnTo>
                              <a:pt x="998" y="1067"/>
                            </a:lnTo>
                            <a:lnTo>
                              <a:pt x="998" y="1066"/>
                            </a:lnTo>
                            <a:lnTo>
                              <a:pt x="1069" y="938"/>
                            </a:lnTo>
                            <a:lnTo>
                              <a:pt x="1133" y="822"/>
                            </a:lnTo>
                            <a:lnTo>
                              <a:pt x="1193" y="716"/>
                            </a:lnTo>
                            <a:lnTo>
                              <a:pt x="1247" y="620"/>
                            </a:lnTo>
                            <a:lnTo>
                              <a:pt x="1294" y="534"/>
                            </a:lnTo>
                            <a:lnTo>
                              <a:pt x="1338" y="457"/>
                            </a:lnTo>
                            <a:lnTo>
                              <a:pt x="1375" y="389"/>
                            </a:lnTo>
                            <a:lnTo>
                              <a:pt x="1409" y="329"/>
                            </a:lnTo>
                            <a:lnTo>
                              <a:pt x="1436" y="277"/>
                            </a:lnTo>
                            <a:lnTo>
                              <a:pt x="1461" y="232"/>
                            </a:lnTo>
                            <a:lnTo>
                              <a:pt x="1480" y="196"/>
                            </a:lnTo>
                            <a:lnTo>
                              <a:pt x="1495" y="165"/>
                            </a:lnTo>
                            <a:lnTo>
                              <a:pt x="1508" y="140"/>
                            </a:lnTo>
                            <a:lnTo>
                              <a:pt x="1515" y="122"/>
                            </a:lnTo>
                            <a:lnTo>
                              <a:pt x="1520" y="110"/>
                            </a:lnTo>
                            <a:lnTo>
                              <a:pt x="1522" y="103"/>
                            </a:lnTo>
                            <a:lnTo>
                              <a:pt x="1495" y="87"/>
                            </a:lnTo>
                            <a:lnTo>
                              <a:pt x="1469" y="73"/>
                            </a:lnTo>
                            <a:lnTo>
                              <a:pt x="1442" y="60"/>
                            </a:lnTo>
                            <a:lnTo>
                              <a:pt x="1415" y="49"/>
                            </a:lnTo>
                            <a:lnTo>
                              <a:pt x="1389" y="39"/>
                            </a:lnTo>
                            <a:lnTo>
                              <a:pt x="1362" y="30"/>
                            </a:lnTo>
                            <a:lnTo>
                              <a:pt x="1335" y="23"/>
                            </a:lnTo>
                            <a:lnTo>
                              <a:pt x="1309" y="17"/>
                            </a:lnTo>
                            <a:lnTo>
                              <a:pt x="1250" y="10"/>
                            </a:lnTo>
                            <a:lnTo>
                              <a:pt x="1192" y="5"/>
                            </a:lnTo>
                            <a:lnTo>
                              <a:pt x="1136" y="2"/>
                            </a:lnTo>
                            <a:lnTo>
                              <a:pt x="1081" y="0"/>
                            </a:lnTo>
                            <a:lnTo>
                              <a:pt x="1028" y="2"/>
                            </a:lnTo>
                            <a:lnTo>
                              <a:pt x="976" y="4"/>
                            </a:lnTo>
                            <a:lnTo>
                              <a:pt x="925" y="7"/>
                            </a:lnTo>
                            <a:lnTo>
                              <a:pt x="876" y="13"/>
                            </a:lnTo>
                            <a:lnTo>
                              <a:pt x="828" y="20"/>
                            </a:lnTo>
                            <a:lnTo>
                              <a:pt x="782" y="29"/>
                            </a:lnTo>
                            <a:lnTo>
                              <a:pt x="736" y="39"/>
                            </a:lnTo>
                            <a:lnTo>
                              <a:pt x="693" y="51"/>
                            </a:lnTo>
                            <a:lnTo>
                              <a:pt x="651" y="65"/>
                            </a:lnTo>
                            <a:lnTo>
                              <a:pt x="610" y="79"/>
                            </a:lnTo>
                            <a:lnTo>
                              <a:pt x="570" y="96"/>
                            </a:lnTo>
                            <a:lnTo>
                              <a:pt x="532" y="113"/>
                            </a:lnTo>
                            <a:lnTo>
                              <a:pt x="495" y="131"/>
                            </a:lnTo>
                            <a:lnTo>
                              <a:pt x="460" y="151"/>
                            </a:lnTo>
                            <a:lnTo>
                              <a:pt x="425" y="171"/>
                            </a:lnTo>
                            <a:lnTo>
                              <a:pt x="392" y="194"/>
                            </a:lnTo>
                            <a:lnTo>
                              <a:pt x="361" y="217"/>
                            </a:lnTo>
                            <a:lnTo>
                              <a:pt x="331" y="241"/>
                            </a:lnTo>
                            <a:lnTo>
                              <a:pt x="302" y="266"/>
                            </a:lnTo>
                            <a:lnTo>
                              <a:pt x="275" y="292"/>
                            </a:lnTo>
                            <a:lnTo>
                              <a:pt x="249" y="319"/>
                            </a:lnTo>
                            <a:lnTo>
                              <a:pt x="224" y="347"/>
                            </a:lnTo>
                            <a:lnTo>
                              <a:pt x="201" y="374"/>
                            </a:lnTo>
                            <a:lnTo>
                              <a:pt x="179" y="404"/>
                            </a:lnTo>
                            <a:lnTo>
                              <a:pt x="159" y="434"/>
                            </a:lnTo>
                            <a:lnTo>
                              <a:pt x="139" y="464"/>
                            </a:lnTo>
                            <a:lnTo>
                              <a:pt x="121" y="495"/>
                            </a:lnTo>
                            <a:lnTo>
                              <a:pt x="104" y="528"/>
                            </a:lnTo>
                            <a:lnTo>
                              <a:pt x="112" y="536"/>
                            </a:lnTo>
                            <a:lnTo>
                              <a:pt x="126" y="549"/>
                            </a:lnTo>
                            <a:lnTo>
                              <a:pt x="142" y="563"/>
                            </a:lnTo>
                            <a:lnTo>
                              <a:pt x="164" y="580"/>
                            </a:lnTo>
                            <a:lnTo>
                              <a:pt x="222" y="621"/>
                            </a:lnTo>
                            <a:lnTo>
                              <a:pt x="297" y="671"/>
                            </a:lnTo>
                            <a:lnTo>
                              <a:pt x="386" y="730"/>
                            </a:lnTo>
                            <a:lnTo>
                              <a:pt x="492" y="796"/>
                            </a:lnTo>
                            <a:lnTo>
                              <a:pt x="611" y="870"/>
                            </a:lnTo>
                            <a:lnTo>
                              <a:pt x="743" y="953"/>
                            </a:lnTo>
                            <a:lnTo>
                              <a:pt x="732" y="946"/>
                            </a:lnTo>
                            <a:lnTo>
                              <a:pt x="702" y="927"/>
                            </a:lnTo>
                            <a:lnTo>
                              <a:pt x="655" y="899"/>
                            </a:lnTo>
                            <a:lnTo>
                              <a:pt x="596" y="865"/>
                            </a:lnTo>
                            <a:lnTo>
                              <a:pt x="527" y="824"/>
                            </a:lnTo>
                            <a:lnTo>
                              <a:pt x="452" y="778"/>
                            </a:lnTo>
                            <a:lnTo>
                              <a:pt x="373" y="733"/>
                            </a:lnTo>
                            <a:lnTo>
                              <a:pt x="294" y="686"/>
                            </a:lnTo>
                            <a:lnTo>
                              <a:pt x="219" y="643"/>
                            </a:lnTo>
                            <a:lnTo>
                              <a:pt x="149" y="603"/>
                            </a:lnTo>
                            <a:lnTo>
                              <a:pt x="90" y="571"/>
                            </a:lnTo>
                            <a:lnTo>
                              <a:pt x="43" y="545"/>
                            </a:lnTo>
                            <a:lnTo>
                              <a:pt x="26" y="538"/>
                            </a:lnTo>
                            <a:lnTo>
                              <a:pt x="12" y="531"/>
                            </a:lnTo>
                            <a:lnTo>
                              <a:pt x="3" y="529"/>
                            </a:lnTo>
                            <a:lnTo>
                              <a:pt x="0" y="529"/>
                            </a:lnTo>
                            <a:lnTo>
                              <a:pt x="3" y="533"/>
                            </a:lnTo>
                            <a:lnTo>
                              <a:pt x="11" y="541"/>
                            </a:lnTo>
                            <a:lnTo>
                              <a:pt x="27" y="553"/>
                            </a:lnTo>
                            <a:lnTo>
                              <a:pt x="48" y="570"/>
                            </a:lnTo>
                            <a:lnTo>
                              <a:pt x="66" y="586"/>
                            </a:lnTo>
                            <a:lnTo>
                              <a:pt x="93" y="613"/>
                            </a:lnTo>
                            <a:lnTo>
                              <a:pt x="128" y="648"/>
                            </a:lnTo>
                            <a:lnTo>
                              <a:pt x="169" y="693"/>
                            </a:lnTo>
                            <a:lnTo>
                              <a:pt x="269" y="798"/>
                            </a:lnTo>
                            <a:lnTo>
                              <a:pt x="381" y="918"/>
                            </a:lnTo>
                            <a:lnTo>
                              <a:pt x="440" y="980"/>
                            </a:lnTo>
                            <a:lnTo>
                              <a:pt x="500" y="1041"/>
                            </a:lnTo>
                            <a:lnTo>
                              <a:pt x="557" y="1101"/>
                            </a:lnTo>
                            <a:lnTo>
                              <a:pt x="614" y="1157"/>
                            </a:lnTo>
                            <a:lnTo>
                              <a:pt x="667" y="1209"/>
                            </a:lnTo>
                            <a:lnTo>
                              <a:pt x="717" y="1253"/>
                            </a:lnTo>
                            <a:lnTo>
                              <a:pt x="739" y="1273"/>
                            </a:lnTo>
                            <a:lnTo>
                              <a:pt x="762" y="1291"/>
                            </a:lnTo>
                            <a:lnTo>
                              <a:pt x="780" y="1308"/>
                            </a:lnTo>
                            <a:lnTo>
                              <a:pt x="799" y="1320"/>
                            </a:lnTo>
                            <a:lnTo>
                              <a:pt x="799" y="1321"/>
                            </a:lnTo>
                            <a:lnTo>
                              <a:pt x="799" y="1322"/>
                            </a:lnTo>
                            <a:lnTo>
                              <a:pt x="800" y="1322"/>
                            </a:lnTo>
                            <a:lnTo>
                              <a:pt x="802" y="1322"/>
                            </a:lnTo>
                            <a:lnTo>
                              <a:pt x="805" y="1320"/>
                            </a:lnTo>
                            <a:lnTo>
                              <a:pt x="809" y="1315"/>
                            </a:lnTo>
                            <a:lnTo>
                              <a:pt x="822" y="1301"/>
                            </a:lnTo>
                            <a:lnTo>
                              <a:pt x="838" y="1280"/>
                            </a:lnTo>
                            <a:lnTo>
                              <a:pt x="858" y="1251"/>
                            </a:lnTo>
                            <a:lnTo>
                              <a:pt x="883" y="1214"/>
                            </a:lnTo>
                            <a:lnTo>
                              <a:pt x="910" y="1172"/>
                            </a:lnTo>
                            <a:lnTo>
                              <a:pt x="940" y="1122"/>
                            </a:lnTo>
                            <a:lnTo>
                              <a:pt x="848" y="1284"/>
                            </a:lnTo>
                            <a:lnTo>
                              <a:pt x="767" y="1426"/>
                            </a:lnTo>
                            <a:lnTo>
                              <a:pt x="697" y="1550"/>
                            </a:lnTo>
                            <a:lnTo>
                              <a:pt x="636" y="1655"/>
                            </a:lnTo>
                            <a:lnTo>
                              <a:pt x="585" y="1745"/>
                            </a:lnTo>
                            <a:lnTo>
                              <a:pt x="542" y="1819"/>
                            </a:lnTo>
                            <a:lnTo>
                              <a:pt x="507" y="1881"/>
                            </a:lnTo>
                            <a:lnTo>
                              <a:pt x="481" y="1931"/>
                            </a:lnTo>
                            <a:lnTo>
                              <a:pt x="460" y="1971"/>
                            </a:lnTo>
                            <a:lnTo>
                              <a:pt x="445" y="2001"/>
                            </a:lnTo>
                            <a:lnTo>
                              <a:pt x="440" y="2013"/>
                            </a:lnTo>
                            <a:lnTo>
                              <a:pt x="435" y="2023"/>
                            </a:lnTo>
                            <a:lnTo>
                              <a:pt x="432" y="2033"/>
                            </a:lnTo>
                            <a:lnTo>
                              <a:pt x="431" y="2040"/>
                            </a:lnTo>
                            <a:lnTo>
                              <a:pt x="430" y="2047"/>
                            </a:lnTo>
                            <a:lnTo>
                              <a:pt x="430" y="2052"/>
                            </a:lnTo>
                            <a:lnTo>
                              <a:pt x="431" y="2057"/>
                            </a:lnTo>
                            <a:lnTo>
                              <a:pt x="432" y="2060"/>
                            </a:lnTo>
                            <a:lnTo>
                              <a:pt x="437" y="2066"/>
                            </a:lnTo>
                            <a:lnTo>
                              <a:pt x="445" y="2071"/>
                            </a:lnTo>
                            <a:lnTo>
                              <a:pt x="456" y="2081"/>
                            </a:lnTo>
                            <a:lnTo>
                              <a:pt x="469" y="2090"/>
                            </a:lnTo>
                            <a:lnTo>
                              <a:pt x="482" y="2098"/>
                            </a:lnTo>
                            <a:lnTo>
                              <a:pt x="496" y="2104"/>
                            </a:lnTo>
                            <a:lnTo>
                              <a:pt x="526" y="2117"/>
                            </a:lnTo>
                            <a:lnTo>
                              <a:pt x="558" y="2128"/>
                            </a:lnTo>
                            <a:lnTo>
                              <a:pt x="617" y="2149"/>
                            </a:lnTo>
                            <a:lnTo>
                              <a:pt x="674" y="2167"/>
                            </a:lnTo>
                            <a:lnTo>
                              <a:pt x="728" y="2182"/>
                            </a:lnTo>
                            <a:lnTo>
                              <a:pt x="779" y="2195"/>
                            </a:lnTo>
                            <a:lnTo>
                              <a:pt x="827" y="2205"/>
                            </a:lnTo>
                            <a:lnTo>
                              <a:pt x="873" y="2213"/>
                            </a:lnTo>
                            <a:lnTo>
                              <a:pt x="915" y="2219"/>
                            </a:lnTo>
                            <a:lnTo>
                              <a:pt x="955" y="2223"/>
                            </a:lnTo>
                            <a:lnTo>
                              <a:pt x="992" y="2224"/>
                            </a:lnTo>
                            <a:lnTo>
                              <a:pt x="1028" y="2224"/>
                            </a:lnTo>
                            <a:lnTo>
                              <a:pt x="1060" y="2223"/>
                            </a:lnTo>
                            <a:lnTo>
                              <a:pt x="1091" y="2220"/>
                            </a:lnTo>
                            <a:lnTo>
                              <a:pt x="1120" y="2217"/>
                            </a:lnTo>
                            <a:lnTo>
                              <a:pt x="1146" y="2211"/>
                            </a:lnTo>
                            <a:lnTo>
                              <a:pt x="1170" y="2204"/>
                            </a:lnTo>
                            <a:lnTo>
                              <a:pt x="1192" y="2197"/>
                            </a:lnTo>
                            <a:lnTo>
                              <a:pt x="1212" y="2189"/>
                            </a:lnTo>
                            <a:lnTo>
                              <a:pt x="1231" y="2180"/>
                            </a:lnTo>
                            <a:lnTo>
                              <a:pt x="1248" y="2171"/>
                            </a:lnTo>
                            <a:lnTo>
                              <a:pt x="1263" y="2162"/>
                            </a:lnTo>
                            <a:lnTo>
                              <a:pt x="1277" y="2153"/>
                            </a:lnTo>
                            <a:lnTo>
                              <a:pt x="1288" y="2143"/>
                            </a:lnTo>
                            <a:lnTo>
                              <a:pt x="1299" y="2134"/>
                            </a:lnTo>
                            <a:lnTo>
                              <a:pt x="1308" y="2126"/>
                            </a:lnTo>
                            <a:lnTo>
                              <a:pt x="1321" y="2110"/>
                            </a:lnTo>
                            <a:lnTo>
                              <a:pt x="1331" y="2097"/>
                            </a:lnTo>
                            <a:lnTo>
                              <a:pt x="1335" y="2089"/>
                            </a:lnTo>
                            <a:lnTo>
                              <a:pt x="1338" y="2086"/>
                            </a:lnTo>
                            <a:lnTo>
                              <a:pt x="1348" y="2077"/>
                            </a:lnTo>
                            <a:lnTo>
                              <a:pt x="1375" y="2050"/>
                            </a:lnTo>
                            <a:lnTo>
                              <a:pt x="1394" y="2030"/>
                            </a:lnTo>
                            <a:lnTo>
                              <a:pt x="1416" y="2007"/>
                            </a:lnTo>
                            <a:lnTo>
                              <a:pt x="1442" y="1980"/>
                            </a:lnTo>
                            <a:lnTo>
                              <a:pt x="1469" y="1949"/>
                            </a:lnTo>
                            <a:lnTo>
                              <a:pt x="1498" y="1915"/>
                            </a:lnTo>
                            <a:lnTo>
                              <a:pt x="1527" y="1877"/>
                            </a:lnTo>
                            <a:lnTo>
                              <a:pt x="1557" y="1836"/>
                            </a:lnTo>
                            <a:lnTo>
                              <a:pt x="1589" y="1793"/>
                            </a:lnTo>
                            <a:lnTo>
                              <a:pt x="1620" y="1746"/>
                            </a:lnTo>
                            <a:lnTo>
                              <a:pt x="1650" y="1696"/>
                            </a:lnTo>
                            <a:lnTo>
                              <a:pt x="1664" y="1671"/>
                            </a:lnTo>
                            <a:lnTo>
                              <a:pt x="1678" y="1644"/>
                            </a:lnTo>
                            <a:lnTo>
                              <a:pt x="1693" y="1617"/>
                            </a:lnTo>
                            <a:lnTo>
                              <a:pt x="1706" y="1590"/>
                            </a:lnTo>
                            <a:lnTo>
                              <a:pt x="1702" y="1583"/>
                            </a:lnTo>
                            <a:lnTo>
                              <a:pt x="1695" y="1575"/>
                            </a:lnTo>
                            <a:lnTo>
                              <a:pt x="1685" y="1565"/>
                            </a:lnTo>
                            <a:lnTo>
                              <a:pt x="1672" y="1554"/>
                            </a:lnTo>
                            <a:lnTo>
                              <a:pt x="1654" y="1540"/>
                            </a:lnTo>
                            <a:lnTo>
                              <a:pt x="1633" y="1523"/>
                            </a:lnTo>
                            <a:lnTo>
                              <a:pt x="1607" y="1504"/>
                            </a:lnTo>
                            <a:lnTo>
                              <a:pt x="1576" y="1483"/>
                            </a:lnTo>
                            <a:lnTo>
                              <a:pt x="1502" y="1433"/>
                            </a:lnTo>
                            <a:lnTo>
                              <a:pt x="1405" y="1371"/>
                            </a:lnTo>
                            <a:lnTo>
                              <a:pt x="1286" y="1295"/>
                            </a:lnTo>
                            <a:lnTo>
                              <a:pt x="1139" y="1207"/>
                            </a:lnTo>
                            <a:lnTo>
                              <a:pt x="1172" y="1227"/>
                            </a:lnTo>
                            <a:lnTo>
                              <a:pt x="1261" y="1279"/>
                            </a:lnTo>
                            <a:lnTo>
                              <a:pt x="1385" y="1352"/>
                            </a:lnTo>
                            <a:lnTo>
                              <a:pt x="1529" y="1434"/>
                            </a:lnTo>
                            <a:lnTo>
                              <a:pt x="1602" y="1474"/>
                            </a:lnTo>
                            <a:lnTo>
                              <a:pt x="1672" y="1513"/>
                            </a:lnTo>
                            <a:lnTo>
                              <a:pt x="1737" y="1547"/>
                            </a:lnTo>
                            <a:lnTo>
                              <a:pt x="1797" y="1577"/>
                            </a:lnTo>
                            <a:lnTo>
                              <a:pt x="1823" y="1591"/>
                            </a:lnTo>
                            <a:lnTo>
                              <a:pt x="1847" y="1601"/>
                            </a:lnTo>
                            <a:lnTo>
                              <a:pt x="1867" y="1609"/>
                            </a:lnTo>
                            <a:lnTo>
                              <a:pt x="1885" y="1616"/>
                            </a:lnTo>
                            <a:lnTo>
                              <a:pt x="1899" y="1621"/>
                            </a:lnTo>
                            <a:lnTo>
                              <a:pt x="1909" y="1623"/>
                            </a:lnTo>
                            <a:lnTo>
                              <a:pt x="1916" y="1622"/>
                            </a:lnTo>
                            <a:lnTo>
                              <a:pt x="1918" y="1618"/>
                            </a:lnTo>
                            <a:lnTo>
                              <a:pt x="1924" y="1575"/>
                            </a:lnTo>
                            <a:lnTo>
                              <a:pt x="1927" y="1533"/>
                            </a:lnTo>
                            <a:lnTo>
                              <a:pt x="1928" y="1489"/>
                            </a:lnTo>
                            <a:lnTo>
                              <a:pt x="1929" y="1444"/>
                            </a:lnTo>
                            <a:lnTo>
                              <a:pt x="1928" y="1399"/>
                            </a:lnTo>
                            <a:lnTo>
                              <a:pt x="1927" y="1351"/>
                            </a:lnTo>
                            <a:lnTo>
                              <a:pt x="1924" y="1301"/>
                            </a:lnTo>
                            <a:lnTo>
                              <a:pt x="1918" y="1250"/>
                            </a:lnTo>
                            <a:lnTo>
                              <a:pt x="1912" y="1207"/>
                            </a:lnTo>
                            <a:lnTo>
                              <a:pt x="1905" y="1165"/>
                            </a:lnTo>
                            <a:lnTo>
                              <a:pt x="1896" y="1123"/>
                            </a:lnTo>
                            <a:lnTo>
                              <a:pt x="1886" y="1085"/>
                            </a:lnTo>
                            <a:lnTo>
                              <a:pt x="1906" y="1099"/>
                            </a:lnTo>
                            <a:lnTo>
                              <a:pt x="1927" y="1113"/>
                            </a:lnTo>
                            <a:lnTo>
                              <a:pt x="1947" y="1127"/>
                            </a:lnTo>
                            <a:lnTo>
                              <a:pt x="1968" y="1140"/>
                            </a:lnTo>
                            <a:lnTo>
                              <a:pt x="1990" y="1152"/>
                            </a:lnTo>
                            <a:lnTo>
                              <a:pt x="2011" y="1165"/>
                            </a:lnTo>
                            <a:lnTo>
                              <a:pt x="2033" y="1176"/>
                            </a:lnTo>
                            <a:lnTo>
                              <a:pt x="2055" y="1187"/>
                            </a:lnTo>
                            <a:lnTo>
                              <a:pt x="2077" y="1197"/>
                            </a:lnTo>
                            <a:lnTo>
                              <a:pt x="2099" y="1206"/>
                            </a:lnTo>
                            <a:lnTo>
                              <a:pt x="2120" y="1214"/>
                            </a:lnTo>
                            <a:lnTo>
                              <a:pt x="2142" y="1223"/>
                            </a:lnTo>
                            <a:lnTo>
                              <a:pt x="2165" y="1230"/>
                            </a:lnTo>
                            <a:lnTo>
                              <a:pt x="2187" y="1238"/>
                            </a:lnTo>
                            <a:lnTo>
                              <a:pt x="2209" y="1243"/>
                            </a:lnTo>
                            <a:lnTo>
                              <a:pt x="2230" y="1250"/>
                            </a:lnTo>
                            <a:lnTo>
                              <a:pt x="2179" y="1461"/>
                            </a:lnTo>
                            <a:lnTo>
                              <a:pt x="2140" y="1621"/>
                            </a:lnTo>
                            <a:lnTo>
                              <a:pt x="2112" y="1736"/>
                            </a:lnTo>
                            <a:lnTo>
                              <a:pt x="2094" y="1815"/>
                            </a:lnTo>
                            <a:lnTo>
                              <a:pt x="2082" y="1864"/>
                            </a:lnTo>
                            <a:lnTo>
                              <a:pt x="2077" y="1889"/>
                            </a:lnTo>
                            <a:lnTo>
                              <a:pt x="2075" y="1899"/>
                            </a:lnTo>
                            <a:lnTo>
                              <a:pt x="2075" y="1901"/>
                            </a:lnTo>
                            <a:lnTo>
                              <a:pt x="2086" y="1904"/>
                            </a:lnTo>
                            <a:lnTo>
                              <a:pt x="2115" y="1908"/>
                            </a:lnTo>
                            <a:lnTo>
                              <a:pt x="2134" y="1911"/>
                            </a:lnTo>
                            <a:lnTo>
                              <a:pt x="2152" y="1914"/>
                            </a:lnTo>
                            <a:lnTo>
                              <a:pt x="2171" y="1915"/>
                            </a:lnTo>
                            <a:lnTo>
                              <a:pt x="2188" y="1916"/>
                            </a:lnTo>
                            <a:lnTo>
                              <a:pt x="2238" y="1917"/>
                            </a:lnTo>
                            <a:lnTo>
                              <a:pt x="2286" y="1918"/>
                            </a:lnTo>
                            <a:lnTo>
                              <a:pt x="2330" y="1916"/>
                            </a:lnTo>
                            <a:lnTo>
                              <a:pt x="2372" y="1914"/>
                            </a:lnTo>
                            <a:lnTo>
                              <a:pt x="2411" y="1910"/>
                            </a:lnTo>
                            <a:lnTo>
                              <a:pt x="2448" y="1905"/>
                            </a:lnTo>
                            <a:lnTo>
                              <a:pt x="2482" y="1899"/>
                            </a:lnTo>
                            <a:lnTo>
                              <a:pt x="2514" y="1891"/>
                            </a:lnTo>
                            <a:lnTo>
                              <a:pt x="2543" y="1884"/>
                            </a:lnTo>
                            <a:lnTo>
                              <a:pt x="2571" y="1876"/>
                            </a:lnTo>
                            <a:lnTo>
                              <a:pt x="2596" y="1866"/>
                            </a:lnTo>
                            <a:lnTo>
                              <a:pt x="2619" y="1856"/>
                            </a:lnTo>
                            <a:lnTo>
                              <a:pt x="2640" y="1846"/>
                            </a:lnTo>
                            <a:lnTo>
                              <a:pt x="2660" y="1835"/>
                            </a:lnTo>
                            <a:lnTo>
                              <a:pt x="2676" y="1824"/>
                            </a:lnTo>
                            <a:lnTo>
                              <a:pt x="2693" y="1813"/>
                            </a:lnTo>
                            <a:lnTo>
                              <a:pt x="2706" y="1801"/>
                            </a:lnTo>
                            <a:lnTo>
                              <a:pt x="2720" y="1790"/>
                            </a:lnTo>
                            <a:lnTo>
                              <a:pt x="2731" y="1779"/>
                            </a:lnTo>
                            <a:lnTo>
                              <a:pt x="2741" y="1768"/>
                            </a:lnTo>
                            <a:lnTo>
                              <a:pt x="2748" y="1757"/>
                            </a:lnTo>
                            <a:lnTo>
                              <a:pt x="2756" y="1747"/>
                            </a:lnTo>
                            <a:lnTo>
                              <a:pt x="2763" y="1737"/>
                            </a:lnTo>
                            <a:lnTo>
                              <a:pt x="2767" y="1728"/>
                            </a:lnTo>
                            <a:lnTo>
                              <a:pt x="2775" y="1712"/>
                            </a:lnTo>
                            <a:lnTo>
                              <a:pt x="2780" y="1699"/>
                            </a:lnTo>
                            <a:lnTo>
                              <a:pt x="2783" y="1692"/>
                            </a:lnTo>
                            <a:lnTo>
                              <a:pt x="2783" y="1688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B2719B" id="Freeform 41" o:spid="_x0000_s1026" alt="Petals" style="position:absolute;margin-left:337.45pt;margin-top:-11.45pt;width:31.7pt;height:22.2pt;rotation:11345904fd;flip:y;z-index:-251665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95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<v:fill opacity="37265f"/>
              <v:path arrowok="t" o:connecttype="custom" o:connectlocs="370851,196623;381517,160873;402070,155422;395956,133364;384119,111052;368640,92036;351209,78091;332478,68710;317519,48046;318690,26622;297487,27383;270561,32834;247798,41328;229067,52230;213978,65287;198498,66935;180808,60090;138142,121447;147378,104206;186791,35116;197978,13057;173654,2916;126956,507;84680,8240;50990,24594;26146,47413;16390,69598;79477,110291;58795,98628;3382,68203;6244,72260;57234,124236;99119,163662;104712,167338;122273,142238;65949,238457;56063,258614;59315,263812;87672,274714;129037,281940;155052,278517;168971,270531;178857,259882;202531,232753;221912,201567;209035,190664;164028,162141;237131,201694;249489,205116;250269,164930;250659,141097;270171,151746;290073,158464;269911,240739;284610,242894;322852,240739;346006,232626;357453,222738;362006,213990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6974" behindDoc="1" locked="0" layoutInCell="1" allowOverlap="1" wp14:anchorId="331AA911" wp14:editId="20D4B331">
              <wp:simplePos x="0" y="0"/>
              <wp:positionH relativeFrom="column">
                <wp:posOffset>5238750</wp:posOffset>
              </wp:positionH>
              <wp:positionV relativeFrom="paragraph">
                <wp:posOffset>485775</wp:posOffset>
              </wp:positionV>
              <wp:extent cx="170180" cy="196850"/>
              <wp:effectExtent l="19050" t="19050" r="20320" b="12700"/>
              <wp:wrapNone/>
              <wp:docPr id="37" name="Freeform 37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170180" cy="196850"/>
                      </a:xfrm>
                      <a:custGeom>
                        <a:avLst/>
                        <a:gdLst>
                          <a:gd name="T0" fmla="*/ 895 w 1308"/>
                          <a:gd name="T1" fmla="*/ 1434 h 1554"/>
                          <a:gd name="T2" fmla="*/ 994 w 1308"/>
                          <a:gd name="T3" fmla="*/ 1337 h 1554"/>
                          <a:gd name="T4" fmla="*/ 1068 w 1308"/>
                          <a:gd name="T5" fmla="*/ 1251 h 1554"/>
                          <a:gd name="T6" fmla="*/ 1140 w 1308"/>
                          <a:gd name="T7" fmla="*/ 1144 h 1554"/>
                          <a:gd name="T8" fmla="*/ 1273 w 1308"/>
                          <a:gd name="T9" fmla="*/ 1180 h 1554"/>
                          <a:gd name="T10" fmla="*/ 1291 w 1308"/>
                          <a:gd name="T11" fmla="*/ 1184 h 1554"/>
                          <a:gd name="T12" fmla="*/ 1302 w 1308"/>
                          <a:gd name="T13" fmla="*/ 1103 h 1554"/>
                          <a:gd name="T14" fmla="*/ 1308 w 1308"/>
                          <a:gd name="T15" fmla="*/ 993 h 1554"/>
                          <a:gd name="T16" fmla="*/ 1305 w 1308"/>
                          <a:gd name="T17" fmla="*/ 921 h 1554"/>
                          <a:gd name="T18" fmla="*/ 1292 w 1308"/>
                          <a:gd name="T19" fmla="*/ 840 h 1554"/>
                          <a:gd name="T20" fmla="*/ 1276 w 1308"/>
                          <a:gd name="T21" fmla="*/ 765 h 1554"/>
                          <a:gd name="T22" fmla="*/ 1252 w 1308"/>
                          <a:gd name="T23" fmla="*/ 694 h 1554"/>
                          <a:gd name="T24" fmla="*/ 1223 w 1308"/>
                          <a:gd name="T25" fmla="*/ 628 h 1554"/>
                          <a:gd name="T26" fmla="*/ 1190 w 1308"/>
                          <a:gd name="T27" fmla="*/ 567 h 1554"/>
                          <a:gd name="T28" fmla="*/ 1152 w 1308"/>
                          <a:gd name="T29" fmla="*/ 510 h 1554"/>
                          <a:gd name="T30" fmla="*/ 1111 w 1308"/>
                          <a:gd name="T31" fmla="*/ 459 h 1554"/>
                          <a:gd name="T32" fmla="*/ 1067 w 1308"/>
                          <a:gd name="T33" fmla="*/ 413 h 1554"/>
                          <a:gd name="T34" fmla="*/ 969 w 1308"/>
                          <a:gd name="T35" fmla="*/ 334 h 1554"/>
                          <a:gd name="T36" fmla="*/ 999 w 1308"/>
                          <a:gd name="T37" fmla="*/ 219 h 1554"/>
                          <a:gd name="T38" fmla="*/ 1059 w 1308"/>
                          <a:gd name="T39" fmla="*/ 130 h 1554"/>
                          <a:gd name="T40" fmla="*/ 1077 w 1308"/>
                          <a:gd name="T41" fmla="*/ 100 h 1554"/>
                          <a:gd name="T42" fmla="*/ 1025 w 1308"/>
                          <a:gd name="T43" fmla="*/ 59 h 1554"/>
                          <a:gd name="T44" fmla="*/ 964 w 1308"/>
                          <a:gd name="T45" fmla="*/ 33 h 1554"/>
                          <a:gd name="T46" fmla="*/ 932 w 1308"/>
                          <a:gd name="T47" fmla="*/ 29 h 1554"/>
                          <a:gd name="T48" fmla="*/ 836 w 1308"/>
                          <a:gd name="T49" fmla="*/ 13 h 1554"/>
                          <a:gd name="T50" fmla="*/ 714 w 1308"/>
                          <a:gd name="T51" fmla="*/ 1 h 1554"/>
                          <a:gd name="T52" fmla="*/ 600 w 1308"/>
                          <a:gd name="T53" fmla="*/ 2 h 1554"/>
                          <a:gd name="T54" fmla="*/ 495 w 1308"/>
                          <a:gd name="T55" fmla="*/ 14 h 1554"/>
                          <a:gd name="T56" fmla="*/ 399 w 1308"/>
                          <a:gd name="T57" fmla="*/ 38 h 1554"/>
                          <a:gd name="T58" fmla="*/ 310 w 1308"/>
                          <a:gd name="T59" fmla="*/ 71 h 1554"/>
                          <a:gd name="T60" fmla="*/ 231 w 1308"/>
                          <a:gd name="T61" fmla="*/ 113 h 1554"/>
                          <a:gd name="T62" fmla="*/ 160 w 1308"/>
                          <a:gd name="T63" fmla="*/ 163 h 1554"/>
                          <a:gd name="T64" fmla="*/ 98 w 1308"/>
                          <a:gd name="T65" fmla="*/ 221 h 1554"/>
                          <a:gd name="T66" fmla="*/ 45 w 1308"/>
                          <a:gd name="T67" fmla="*/ 285 h 1554"/>
                          <a:gd name="T68" fmla="*/ 0 w 1308"/>
                          <a:gd name="T69" fmla="*/ 354 h 1554"/>
                          <a:gd name="T70" fmla="*/ 45 w 1308"/>
                          <a:gd name="T71" fmla="*/ 377 h 1554"/>
                          <a:gd name="T72" fmla="*/ 140 w 1308"/>
                          <a:gd name="T73" fmla="*/ 438 h 1554"/>
                          <a:gd name="T74" fmla="*/ 231 w 1308"/>
                          <a:gd name="T75" fmla="*/ 512 h 1554"/>
                          <a:gd name="T76" fmla="*/ 248 w 1308"/>
                          <a:gd name="T77" fmla="*/ 558 h 1554"/>
                          <a:gd name="T78" fmla="*/ 292 w 1308"/>
                          <a:gd name="T79" fmla="*/ 647 h 1554"/>
                          <a:gd name="T80" fmla="*/ 351 w 1308"/>
                          <a:gd name="T81" fmla="*/ 728 h 1554"/>
                          <a:gd name="T82" fmla="*/ 419 w 1308"/>
                          <a:gd name="T83" fmla="*/ 802 h 1554"/>
                          <a:gd name="T84" fmla="*/ 491 w 1308"/>
                          <a:gd name="T85" fmla="*/ 868 h 1554"/>
                          <a:gd name="T86" fmla="*/ 426 w 1308"/>
                          <a:gd name="T87" fmla="*/ 1075 h 1554"/>
                          <a:gd name="T88" fmla="*/ 241 w 1308"/>
                          <a:gd name="T89" fmla="*/ 1354 h 1554"/>
                          <a:gd name="T90" fmla="*/ 199 w 1308"/>
                          <a:gd name="T91" fmla="*/ 1416 h 1554"/>
                          <a:gd name="T92" fmla="*/ 231 w 1308"/>
                          <a:gd name="T93" fmla="*/ 1433 h 1554"/>
                          <a:gd name="T94" fmla="*/ 328 w 1308"/>
                          <a:gd name="T95" fmla="*/ 1478 h 1554"/>
                          <a:gd name="T96" fmla="*/ 448 w 1308"/>
                          <a:gd name="T97" fmla="*/ 1520 h 1554"/>
                          <a:gd name="T98" fmla="*/ 547 w 1308"/>
                          <a:gd name="T99" fmla="*/ 1545 h 1554"/>
                          <a:gd name="T100" fmla="*/ 632 w 1308"/>
                          <a:gd name="T101" fmla="*/ 1554 h 1554"/>
                          <a:gd name="T102" fmla="*/ 701 w 1308"/>
                          <a:gd name="T103" fmla="*/ 1551 h 1554"/>
                          <a:gd name="T104" fmla="*/ 755 w 1308"/>
                          <a:gd name="T105" fmla="*/ 1539 h 1554"/>
                          <a:gd name="T106" fmla="*/ 796 w 1308"/>
                          <a:gd name="T107" fmla="*/ 1522 h 1554"/>
                          <a:gd name="T108" fmla="*/ 827 w 1308"/>
                          <a:gd name="T109" fmla="*/ 1503 h 1554"/>
                          <a:gd name="T110" fmla="*/ 853 w 1308"/>
                          <a:gd name="T111" fmla="*/ 1478 h 1554"/>
                          <a:gd name="T112" fmla="*/ 865 w 1308"/>
                          <a:gd name="T113" fmla="*/ 1459 h 15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308" h="1554">
                            <a:moveTo>
                              <a:pt x="865" y="1459"/>
                            </a:moveTo>
                            <a:lnTo>
                              <a:pt x="873" y="1453"/>
                            </a:lnTo>
                            <a:lnTo>
                              <a:pt x="895" y="1434"/>
                            </a:lnTo>
                            <a:lnTo>
                              <a:pt x="929" y="1404"/>
                            </a:lnTo>
                            <a:lnTo>
                              <a:pt x="972" y="1362"/>
                            </a:lnTo>
                            <a:lnTo>
                              <a:pt x="994" y="1337"/>
                            </a:lnTo>
                            <a:lnTo>
                              <a:pt x="1018" y="1311"/>
                            </a:lnTo>
                            <a:lnTo>
                              <a:pt x="1043" y="1282"/>
                            </a:lnTo>
                            <a:lnTo>
                              <a:pt x="1068" y="1251"/>
                            </a:lnTo>
                            <a:lnTo>
                              <a:pt x="1092" y="1217"/>
                            </a:lnTo>
                            <a:lnTo>
                              <a:pt x="1117" y="1182"/>
                            </a:lnTo>
                            <a:lnTo>
                              <a:pt x="1140" y="1144"/>
                            </a:lnTo>
                            <a:lnTo>
                              <a:pt x="1162" y="1105"/>
                            </a:lnTo>
                            <a:lnTo>
                              <a:pt x="1236" y="1154"/>
                            </a:lnTo>
                            <a:lnTo>
                              <a:pt x="1273" y="1180"/>
                            </a:lnTo>
                            <a:lnTo>
                              <a:pt x="1288" y="1188"/>
                            </a:lnTo>
                            <a:lnTo>
                              <a:pt x="1290" y="1191"/>
                            </a:lnTo>
                            <a:lnTo>
                              <a:pt x="1291" y="1184"/>
                            </a:lnTo>
                            <a:lnTo>
                              <a:pt x="1295" y="1166"/>
                            </a:lnTo>
                            <a:lnTo>
                              <a:pt x="1298" y="1139"/>
                            </a:lnTo>
                            <a:lnTo>
                              <a:pt x="1302" y="1103"/>
                            </a:lnTo>
                            <a:lnTo>
                              <a:pt x="1306" y="1062"/>
                            </a:lnTo>
                            <a:lnTo>
                              <a:pt x="1308" y="1016"/>
                            </a:lnTo>
                            <a:lnTo>
                              <a:pt x="1308" y="993"/>
                            </a:lnTo>
                            <a:lnTo>
                              <a:pt x="1308" y="970"/>
                            </a:lnTo>
                            <a:lnTo>
                              <a:pt x="1307" y="945"/>
                            </a:lnTo>
                            <a:lnTo>
                              <a:pt x="1305" y="921"/>
                            </a:lnTo>
                            <a:lnTo>
                              <a:pt x="1301" y="893"/>
                            </a:lnTo>
                            <a:lnTo>
                              <a:pt x="1297" y="867"/>
                            </a:lnTo>
                            <a:lnTo>
                              <a:pt x="1292" y="840"/>
                            </a:lnTo>
                            <a:lnTo>
                              <a:pt x="1288" y="814"/>
                            </a:lnTo>
                            <a:lnTo>
                              <a:pt x="1282" y="789"/>
                            </a:lnTo>
                            <a:lnTo>
                              <a:pt x="1276" y="765"/>
                            </a:lnTo>
                            <a:lnTo>
                              <a:pt x="1268" y="740"/>
                            </a:lnTo>
                            <a:lnTo>
                              <a:pt x="1260" y="717"/>
                            </a:lnTo>
                            <a:lnTo>
                              <a:pt x="1252" y="694"/>
                            </a:lnTo>
                            <a:lnTo>
                              <a:pt x="1243" y="671"/>
                            </a:lnTo>
                            <a:lnTo>
                              <a:pt x="1233" y="649"/>
                            </a:lnTo>
                            <a:lnTo>
                              <a:pt x="1223" y="628"/>
                            </a:lnTo>
                            <a:lnTo>
                              <a:pt x="1213" y="607"/>
                            </a:lnTo>
                            <a:lnTo>
                              <a:pt x="1202" y="587"/>
                            </a:lnTo>
                            <a:lnTo>
                              <a:pt x="1190" y="567"/>
                            </a:lnTo>
                            <a:lnTo>
                              <a:pt x="1178" y="547"/>
                            </a:lnTo>
                            <a:lnTo>
                              <a:pt x="1166" y="529"/>
                            </a:lnTo>
                            <a:lnTo>
                              <a:pt x="1152" y="510"/>
                            </a:lnTo>
                            <a:lnTo>
                              <a:pt x="1139" y="493"/>
                            </a:lnTo>
                            <a:lnTo>
                              <a:pt x="1126" y="476"/>
                            </a:lnTo>
                            <a:lnTo>
                              <a:pt x="1111" y="459"/>
                            </a:lnTo>
                            <a:lnTo>
                              <a:pt x="1097" y="444"/>
                            </a:lnTo>
                            <a:lnTo>
                              <a:pt x="1083" y="428"/>
                            </a:lnTo>
                            <a:lnTo>
                              <a:pt x="1067" y="413"/>
                            </a:lnTo>
                            <a:lnTo>
                              <a:pt x="1036" y="385"/>
                            </a:lnTo>
                            <a:lnTo>
                              <a:pt x="1004" y="358"/>
                            </a:lnTo>
                            <a:lnTo>
                              <a:pt x="969" y="334"/>
                            </a:lnTo>
                            <a:lnTo>
                              <a:pt x="936" y="312"/>
                            </a:lnTo>
                            <a:lnTo>
                              <a:pt x="970" y="262"/>
                            </a:lnTo>
                            <a:lnTo>
                              <a:pt x="999" y="219"/>
                            </a:lnTo>
                            <a:lnTo>
                              <a:pt x="1024" y="183"/>
                            </a:lnTo>
                            <a:lnTo>
                              <a:pt x="1044" y="153"/>
                            </a:lnTo>
                            <a:lnTo>
                              <a:pt x="1059" y="130"/>
                            </a:lnTo>
                            <a:lnTo>
                              <a:pt x="1069" y="113"/>
                            </a:lnTo>
                            <a:lnTo>
                              <a:pt x="1076" y="103"/>
                            </a:lnTo>
                            <a:lnTo>
                              <a:pt x="1077" y="100"/>
                            </a:lnTo>
                            <a:lnTo>
                              <a:pt x="1060" y="84"/>
                            </a:lnTo>
                            <a:lnTo>
                              <a:pt x="1043" y="71"/>
                            </a:lnTo>
                            <a:lnTo>
                              <a:pt x="1025" y="59"/>
                            </a:lnTo>
                            <a:lnTo>
                              <a:pt x="1005" y="48"/>
                            </a:lnTo>
                            <a:lnTo>
                              <a:pt x="985" y="40"/>
                            </a:lnTo>
                            <a:lnTo>
                              <a:pt x="964" y="33"/>
                            </a:lnTo>
                            <a:lnTo>
                              <a:pt x="954" y="31"/>
                            </a:lnTo>
                            <a:lnTo>
                              <a:pt x="943" y="30"/>
                            </a:lnTo>
                            <a:lnTo>
                              <a:pt x="932" y="29"/>
                            </a:lnTo>
                            <a:lnTo>
                              <a:pt x="922" y="29"/>
                            </a:lnTo>
                            <a:lnTo>
                              <a:pt x="878" y="20"/>
                            </a:lnTo>
                            <a:lnTo>
                              <a:pt x="836" y="13"/>
                            </a:lnTo>
                            <a:lnTo>
                              <a:pt x="794" y="8"/>
                            </a:lnTo>
                            <a:lnTo>
                              <a:pt x="754" y="3"/>
                            </a:lnTo>
                            <a:lnTo>
                              <a:pt x="714" y="1"/>
                            </a:lnTo>
                            <a:lnTo>
                              <a:pt x="675" y="0"/>
                            </a:lnTo>
                            <a:lnTo>
                              <a:pt x="637" y="0"/>
                            </a:lnTo>
                            <a:lnTo>
                              <a:pt x="600" y="2"/>
                            </a:lnTo>
                            <a:lnTo>
                              <a:pt x="564" y="4"/>
                            </a:lnTo>
                            <a:lnTo>
                              <a:pt x="529" y="9"/>
                            </a:lnTo>
                            <a:lnTo>
                              <a:pt x="495" y="14"/>
                            </a:lnTo>
                            <a:lnTo>
                              <a:pt x="462" y="21"/>
                            </a:lnTo>
                            <a:lnTo>
                              <a:pt x="430" y="29"/>
                            </a:lnTo>
                            <a:lnTo>
                              <a:pt x="399" y="38"/>
                            </a:lnTo>
                            <a:lnTo>
                              <a:pt x="368" y="48"/>
                            </a:lnTo>
                            <a:lnTo>
                              <a:pt x="339" y="59"/>
                            </a:lnTo>
                            <a:lnTo>
                              <a:pt x="310" y="71"/>
                            </a:lnTo>
                            <a:lnTo>
                              <a:pt x="283" y="84"/>
                            </a:lnTo>
                            <a:lnTo>
                              <a:pt x="257" y="99"/>
                            </a:lnTo>
                            <a:lnTo>
                              <a:pt x="231" y="113"/>
                            </a:lnTo>
                            <a:lnTo>
                              <a:pt x="206" y="129"/>
                            </a:lnTo>
                            <a:lnTo>
                              <a:pt x="182" y="146"/>
                            </a:lnTo>
                            <a:lnTo>
                              <a:pt x="160" y="163"/>
                            </a:lnTo>
                            <a:lnTo>
                              <a:pt x="138" y="182"/>
                            </a:lnTo>
                            <a:lnTo>
                              <a:pt x="118" y="201"/>
                            </a:lnTo>
                            <a:lnTo>
                              <a:pt x="98" y="221"/>
                            </a:lnTo>
                            <a:lnTo>
                              <a:pt x="79" y="242"/>
                            </a:lnTo>
                            <a:lnTo>
                              <a:pt x="61" y="263"/>
                            </a:lnTo>
                            <a:lnTo>
                              <a:pt x="45" y="285"/>
                            </a:lnTo>
                            <a:lnTo>
                              <a:pt x="29" y="307"/>
                            </a:lnTo>
                            <a:lnTo>
                              <a:pt x="14" y="331"/>
                            </a:lnTo>
                            <a:lnTo>
                              <a:pt x="0" y="354"/>
                            </a:lnTo>
                            <a:lnTo>
                              <a:pt x="9" y="357"/>
                            </a:lnTo>
                            <a:lnTo>
                              <a:pt x="24" y="365"/>
                            </a:lnTo>
                            <a:lnTo>
                              <a:pt x="45" y="377"/>
                            </a:lnTo>
                            <a:lnTo>
                              <a:pt x="71" y="394"/>
                            </a:lnTo>
                            <a:lnTo>
                              <a:pt x="103" y="414"/>
                            </a:lnTo>
                            <a:lnTo>
                              <a:pt x="140" y="438"/>
                            </a:lnTo>
                            <a:lnTo>
                              <a:pt x="181" y="466"/>
                            </a:lnTo>
                            <a:lnTo>
                              <a:pt x="227" y="496"/>
                            </a:lnTo>
                            <a:lnTo>
                              <a:pt x="231" y="512"/>
                            </a:lnTo>
                            <a:lnTo>
                              <a:pt x="237" y="528"/>
                            </a:lnTo>
                            <a:lnTo>
                              <a:pt x="241" y="544"/>
                            </a:lnTo>
                            <a:lnTo>
                              <a:pt x="248" y="558"/>
                            </a:lnTo>
                            <a:lnTo>
                              <a:pt x="261" y="589"/>
                            </a:lnTo>
                            <a:lnTo>
                              <a:pt x="276" y="618"/>
                            </a:lnTo>
                            <a:lnTo>
                              <a:pt x="292" y="647"/>
                            </a:lnTo>
                            <a:lnTo>
                              <a:pt x="311" y="675"/>
                            </a:lnTo>
                            <a:lnTo>
                              <a:pt x="330" y="701"/>
                            </a:lnTo>
                            <a:lnTo>
                              <a:pt x="351" y="728"/>
                            </a:lnTo>
                            <a:lnTo>
                              <a:pt x="373" y="753"/>
                            </a:lnTo>
                            <a:lnTo>
                              <a:pt x="395" y="778"/>
                            </a:lnTo>
                            <a:lnTo>
                              <a:pt x="419" y="802"/>
                            </a:lnTo>
                            <a:lnTo>
                              <a:pt x="442" y="824"/>
                            </a:lnTo>
                            <a:lnTo>
                              <a:pt x="466" y="847"/>
                            </a:lnTo>
                            <a:lnTo>
                              <a:pt x="491" y="868"/>
                            </a:lnTo>
                            <a:lnTo>
                              <a:pt x="515" y="888"/>
                            </a:lnTo>
                            <a:lnTo>
                              <a:pt x="539" y="907"/>
                            </a:lnTo>
                            <a:lnTo>
                              <a:pt x="426" y="1075"/>
                            </a:lnTo>
                            <a:lnTo>
                              <a:pt x="342" y="1202"/>
                            </a:lnTo>
                            <a:lnTo>
                              <a:pt x="282" y="1293"/>
                            </a:lnTo>
                            <a:lnTo>
                              <a:pt x="241" y="1354"/>
                            </a:lnTo>
                            <a:lnTo>
                              <a:pt x="217" y="1390"/>
                            </a:lnTo>
                            <a:lnTo>
                              <a:pt x="204" y="1409"/>
                            </a:lnTo>
                            <a:lnTo>
                              <a:pt x="199" y="1416"/>
                            </a:lnTo>
                            <a:lnTo>
                              <a:pt x="199" y="1417"/>
                            </a:lnTo>
                            <a:lnTo>
                              <a:pt x="208" y="1422"/>
                            </a:lnTo>
                            <a:lnTo>
                              <a:pt x="231" y="1433"/>
                            </a:lnTo>
                            <a:lnTo>
                              <a:pt x="259" y="1447"/>
                            </a:lnTo>
                            <a:lnTo>
                              <a:pt x="283" y="1459"/>
                            </a:lnTo>
                            <a:lnTo>
                              <a:pt x="328" y="1478"/>
                            </a:lnTo>
                            <a:lnTo>
                              <a:pt x="370" y="1495"/>
                            </a:lnTo>
                            <a:lnTo>
                              <a:pt x="410" y="1509"/>
                            </a:lnTo>
                            <a:lnTo>
                              <a:pt x="448" y="1520"/>
                            </a:lnTo>
                            <a:lnTo>
                              <a:pt x="483" y="1530"/>
                            </a:lnTo>
                            <a:lnTo>
                              <a:pt x="516" y="1538"/>
                            </a:lnTo>
                            <a:lnTo>
                              <a:pt x="547" y="1545"/>
                            </a:lnTo>
                            <a:lnTo>
                              <a:pt x="577" y="1549"/>
                            </a:lnTo>
                            <a:lnTo>
                              <a:pt x="606" y="1552"/>
                            </a:lnTo>
                            <a:lnTo>
                              <a:pt x="632" y="1554"/>
                            </a:lnTo>
                            <a:lnTo>
                              <a:pt x="656" y="1554"/>
                            </a:lnTo>
                            <a:lnTo>
                              <a:pt x="680" y="1552"/>
                            </a:lnTo>
                            <a:lnTo>
                              <a:pt x="701" y="1551"/>
                            </a:lnTo>
                            <a:lnTo>
                              <a:pt x="721" y="1548"/>
                            </a:lnTo>
                            <a:lnTo>
                              <a:pt x="738" y="1544"/>
                            </a:lnTo>
                            <a:lnTo>
                              <a:pt x="755" y="1539"/>
                            </a:lnTo>
                            <a:lnTo>
                              <a:pt x="771" y="1534"/>
                            </a:lnTo>
                            <a:lnTo>
                              <a:pt x="784" y="1528"/>
                            </a:lnTo>
                            <a:lnTo>
                              <a:pt x="796" y="1522"/>
                            </a:lnTo>
                            <a:lnTo>
                              <a:pt x="808" y="1516"/>
                            </a:lnTo>
                            <a:lnTo>
                              <a:pt x="818" y="1509"/>
                            </a:lnTo>
                            <a:lnTo>
                              <a:pt x="827" y="1503"/>
                            </a:lnTo>
                            <a:lnTo>
                              <a:pt x="835" y="1496"/>
                            </a:lnTo>
                            <a:lnTo>
                              <a:pt x="842" y="1489"/>
                            </a:lnTo>
                            <a:lnTo>
                              <a:pt x="853" y="1478"/>
                            </a:lnTo>
                            <a:lnTo>
                              <a:pt x="859" y="1468"/>
                            </a:lnTo>
                            <a:lnTo>
                              <a:pt x="864" y="1461"/>
                            </a:lnTo>
                            <a:lnTo>
                              <a:pt x="865" y="1459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F7808D" id="Freeform 37" o:spid="_x0000_s1026" alt="Petals" style="position:absolute;margin-left:412.5pt;margin-top:38.25pt;width:13.4pt;height:15.5pt;rotation:11345904fd;flip:y;z-index:-2516695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8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<v:fill opacity="37265f"/>
              <v:path arrowok="t" o:connecttype="custom" o:connectlocs="116446,181649;129326,169362;138954,158468;148322,144914;165626,149474;167968,149981;169399,139720;170180,125786;169790,116666;168098,106405;166017,96905;162894,87911;159121,79551;154827,71824;149883,64603;144549,58143;138824,52316;126074,42309;129977,27741;137783,16468;140125,12667;133360,7474;125423,4180;121260,3674;108769,1647;92896,127;78064,253;64403,1773;51913,4814;40333,8994;30055,14314;20817,20648;12750,27995;5855,36102;0,44842;5855,47756;18215,55483;30055,64857;32267,70684;37991,81957;45668,92218;54515,101592;63883,109952;55426,136174;31356,171515;25891,179369;30055,181523;42675,187223;58288,192543;71169,195710;82228,196850;91205,196470;98231,194950;103565,192796;107599,190390;110981,187223;112543,184816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2094" behindDoc="1" locked="0" layoutInCell="1" allowOverlap="1" wp14:anchorId="1AEB1341" wp14:editId="474E5DC9">
              <wp:simplePos x="0" y="0"/>
              <wp:positionH relativeFrom="column">
                <wp:posOffset>3933825</wp:posOffset>
              </wp:positionH>
              <wp:positionV relativeFrom="paragraph">
                <wp:posOffset>276225</wp:posOffset>
              </wp:positionV>
              <wp:extent cx="266065" cy="242570"/>
              <wp:effectExtent l="19050" t="0" r="19685" b="5080"/>
              <wp:wrapNone/>
              <wp:docPr id="42" name="Freeform 42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66065" cy="242570"/>
                      </a:xfrm>
                      <a:custGeom>
                        <a:avLst/>
                        <a:gdLst>
                          <a:gd name="T0" fmla="*/ 1980 w 2047"/>
                          <a:gd name="T1" fmla="*/ 1289 h 1913"/>
                          <a:gd name="T2" fmla="*/ 1904 w 2047"/>
                          <a:gd name="T3" fmla="*/ 1157 h 1913"/>
                          <a:gd name="T4" fmla="*/ 1814 w 2047"/>
                          <a:gd name="T5" fmla="*/ 1035 h 1913"/>
                          <a:gd name="T6" fmla="*/ 1899 w 2047"/>
                          <a:gd name="T7" fmla="*/ 922 h 1913"/>
                          <a:gd name="T8" fmla="*/ 1859 w 2047"/>
                          <a:gd name="T9" fmla="*/ 902 h 1913"/>
                          <a:gd name="T10" fmla="*/ 1717 w 2047"/>
                          <a:gd name="T11" fmla="*/ 848 h 1913"/>
                          <a:gd name="T12" fmla="*/ 1545 w 2047"/>
                          <a:gd name="T13" fmla="*/ 818 h 1913"/>
                          <a:gd name="T14" fmla="*/ 1389 w 2047"/>
                          <a:gd name="T15" fmla="*/ 823 h 1913"/>
                          <a:gd name="T16" fmla="*/ 1344 w 2047"/>
                          <a:gd name="T17" fmla="*/ 800 h 1913"/>
                          <a:gd name="T18" fmla="*/ 1333 w 2047"/>
                          <a:gd name="T19" fmla="*/ 770 h 1913"/>
                          <a:gd name="T20" fmla="*/ 1300 w 2047"/>
                          <a:gd name="T21" fmla="*/ 629 h 1913"/>
                          <a:gd name="T22" fmla="*/ 1256 w 2047"/>
                          <a:gd name="T23" fmla="*/ 500 h 1913"/>
                          <a:gd name="T24" fmla="*/ 1272 w 2047"/>
                          <a:gd name="T25" fmla="*/ 364 h 1913"/>
                          <a:gd name="T26" fmla="*/ 1316 w 2047"/>
                          <a:gd name="T27" fmla="*/ 336 h 1913"/>
                          <a:gd name="T28" fmla="*/ 1229 w 2047"/>
                          <a:gd name="T29" fmla="*/ 269 h 1913"/>
                          <a:gd name="T30" fmla="*/ 1098 w 2047"/>
                          <a:gd name="T31" fmla="*/ 189 h 1913"/>
                          <a:gd name="T32" fmla="*/ 1005 w 2047"/>
                          <a:gd name="T33" fmla="*/ 156 h 1913"/>
                          <a:gd name="T34" fmla="*/ 915 w 2047"/>
                          <a:gd name="T35" fmla="*/ 138 h 1913"/>
                          <a:gd name="T36" fmla="*/ 828 w 2047"/>
                          <a:gd name="T37" fmla="*/ 130 h 1913"/>
                          <a:gd name="T38" fmla="*/ 746 w 2047"/>
                          <a:gd name="T39" fmla="*/ 133 h 1913"/>
                          <a:gd name="T40" fmla="*/ 650 w 2047"/>
                          <a:gd name="T41" fmla="*/ 149 h 1913"/>
                          <a:gd name="T42" fmla="*/ 514 w 2047"/>
                          <a:gd name="T43" fmla="*/ 198 h 1913"/>
                          <a:gd name="T44" fmla="*/ 418 w 2047"/>
                          <a:gd name="T45" fmla="*/ 87 h 1913"/>
                          <a:gd name="T46" fmla="*/ 373 w 2047"/>
                          <a:gd name="T47" fmla="*/ 8 h 1913"/>
                          <a:gd name="T48" fmla="*/ 317 w 2047"/>
                          <a:gd name="T49" fmla="*/ 33 h 1913"/>
                          <a:gd name="T50" fmla="*/ 218 w 2047"/>
                          <a:gd name="T51" fmla="*/ 130 h 1913"/>
                          <a:gd name="T52" fmla="*/ 130 w 2047"/>
                          <a:gd name="T53" fmla="*/ 251 h 1913"/>
                          <a:gd name="T54" fmla="*/ 66 w 2047"/>
                          <a:gd name="T55" fmla="*/ 370 h 1913"/>
                          <a:gd name="T56" fmla="*/ 23 w 2047"/>
                          <a:gd name="T57" fmla="*/ 484 h 1913"/>
                          <a:gd name="T58" fmla="*/ 2 w 2047"/>
                          <a:gd name="T59" fmla="*/ 594 h 1913"/>
                          <a:gd name="T60" fmla="*/ 1 w 2047"/>
                          <a:gd name="T61" fmla="*/ 699 h 1913"/>
                          <a:gd name="T62" fmla="*/ 18 w 2047"/>
                          <a:gd name="T63" fmla="*/ 797 h 1913"/>
                          <a:gd name="T64" fmla="*/ 52 w 2047"/>
                          <a:gd name="T65" fmla="*/ 888 h 1913"/>
                          <a:gd name="T66" fmla="*/ 96 w 2047"/>
                          <a:gd name="T67" fmla="*/ 948 h 1913"/>
                          <a:gd name="T68" fmla="*/ 181 w 2047"/>
                          <a:gd name="T69" fmla="*/ 907 h 1913"/>
                          <a:gd name="T70" fmla="*/ 330 w 2047"/>
                          <a:gd name="T71" fmla="*/ 858 h 1913"/>
                          <a:gd name="T72" fmla="*/ 450 w 2047"/>
                          <a:gd name="T73" fmla="*/ 868 h 1913"/>
                          <a:gd name="T74" fmla="*/ 570 w 2047"/>
                          <a:gd name="T75" fmla="*/ 854 h 1913"/>
                          <a:gd name="T76" fmla="*/ 685 w 2047"/>
                          <a:gd name="T77" fmla="*/ 823 h 1913"/>
                          <a:gd name="T78" fmla="*/ 812 w 2047"/>
                          <a:gd name="T79" fmla="*/ 886 h 1913"/>
                          <a:gd name="T80" fmla="*/ 759 w 2047"/>
                          <a:gd name="T81" fmla="*/ 975 h 1913"/>
                          <a:gd name="T82" fmla="*/ 704 w 2047"/>
                          <a:gd name="T83" fmla="*/ 1109 h 1913"/>
                          <a:gd name="T84" fmla="*/ 671 w 2047"/>
                          <a:gd name="T85" fmla="*/ 1237 h 1913"/>
                          <a:gd name="T86" fmla="*/ 658 w 2047"/>
                          <a:gd name="T87" fmla="*/ 1358 h 1913"/>
                          <a:gd name="T88" fmla="*/ 665 w 2047"/>
                          <a:gd name="T89" fmla="*/ 1470 h 1913"/>
                          <a:gd name="T90" fmla="*/ 688 w 2047"/>
                          <a:gd name="T91" fmla="*/ 1575 h 1913"/>
                          <a:gd name="T92" fmla="*/ 727 w 2047"/>
                          <a:gd name="T93" fmla="*/ 1668 h 1913"/>
                          <a:gd name="T94" fmla="*/ 779 w 2047"/>
                          <a:gd name="T95" fmla="*/ 1749 h 1913"/>
                          <a:gd name="T96" fmla="*/ 832 w 2047"/>
                          <a:gd name="T97" fmla="*/ 1768 h 1913"/>
                          <a:gd name="T98" fmla="*/ 926 w 2047"/>
                          <a:gd name="T99" fmla="*/ 1693 h 1913"/>
                          <a:gd name="T100" fmla="*/ 1058 w 2047"/>
                          <a:gd name="T101" fmla="*/ 1640 h 1913"/>
                          <a:gd name="T102" fmla="*/ 1179 w 2047"/>
                          <a:gd name="T103" fmla="*/ 1617 h 1913"/>
                          <a:gd name="T104" fmla="*/ 1293 w 2047"/>
                          <a:gd name="T105" fmla="*/ 1575 h 1913"/>
                          <a:gd name="T106" fmla="*/ 1399 w 2047"/>
                          <a:gd name="T107" fmla="*/ 1519 h 1913"/>
                          <a:gd name="T108" fmla="*/ 1639 w 2047"/>
                          <a:gd name="T109" fmla="*/ 1733 h 1913"/>
                          <a:gd name="T110" fmla="*/ 1781 w 2047"/>
                          <a:gd name="T111" fmla="*/ 1906 h 1913"/>
                          <a:gd name="T112" fmla="*/ 1806 w 2047"/>
                          <a:gd name="T113" fmla="*/ 1895 h 1913"/>
                          <a:gd name="T114" fmla="*/ 1898 w 2047"/>
                          <a:gd name="T115" fmla="*/ 1794 h 1913"/>
                          <a:gd name="T116" fmla="*/ 1976 w 2047"/>
                          <a:gd name="T117" fmla="*/ 1684 h 1913"/>
                          <a:gd name="T118" fmla="*/ 2023 w 2047"/>
                          <a:gd name="T119" fmla="*/ 1590 h 1913"/>
                          <a:gd name="T120" fmla="*/ 2044 w 2047"/>
                          <a:gd name="T121" fmla="*/ 1514 h 1913"/>
                          <a:gd name="T122" fmla="*/ 2046 w 2047"/>
                          <a:gd name="T123" fmla="*/ 1453 h 1913"/>
                          <a:gd name="T124" fmla="*/ 2033 w 2047"/>
                          <a:gd name="T125" fmla="*/ 1390 h 19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47" h="1913">
                            <a:moveTo>
                              <a:pt x="2015" y="1360"/>
                            </a:moveTo>
                            <a:lnTo>
                              <a:pt x="2011" y="1352"/>
                            </a:lnTo>
                            <a:lnTo>
                              <a:pt x="1999" y="1327"/>
                            </a:lnTo>
                            <a:lnTo>
                              <a:pt x="1980" y="1289"/>
                            </a:lnTo>
                            <a:lnTo>
                              <a:pt x="1955" y="1242"/>
                            </a:lnTo>
                            <a:lnTo>
                              <a:pt x="1939" y="1215"/>
                            </a:lnTo>
                            <a:lnTo>
                              <a:pt x="1923" y="1186"/>
                            </a:lnTo>
                            <a:lnTo>
                              <a:pt x="1904" y="1157"/>
                            </a:lnTo>
                            <a:lnTo>
                              <a:pt x="1884" y="1127"/>
                            </a:lnTo>
                            <a:lnTo>
                              <a:pt x="1862" y="1096"/>
                            </a:lnTo>
                            <a:lnTo>
                              <a:pt x="1838" y="1066"/>
                            </a:lnTo>
                            <a:lnTo>
                              <a:pt x="1814" y="1035"/>
                            </a:lnTo>
                            <a:lnTo>
                              <a:pt x="1788" y="1006"/>
                            </a:lnTo>
                            <a:lnTo>
                              <a:pt x="1854" y="957"/>
                            </a:lnTo>
                            <a:lnTo>
                              <a:pt x="1887" y="932"/>
                            </a:lnTo>
                            <a:lnTo>
                              <a:pt x="1899" y="922"/>
                            </a:lnTo>
                            <a:lnTo>
                              <a:pt x="1902" y="921"/>
                            </a:lnTo>
                            <a:lnTo>
                              <a:pt x="1896" y="919"/>
                            </a:lnTo>
                            <a:lnTo>
                              <a:pt x="1882" y="912"/>
                            </a:lnTo>
                            <a:lnTo>
                              <a:pt x="1859" y="902"/>
                            </a:lnTo>
                            <a:lnTo>
                              <a:pt x="1831" y="889"/>
                            </a:lnTo>
                            <a:lnTo>
                              <a:pt x="1796" y="876"/>
                            </a:lnTo>
                            <a:lnTo>
                              <a:pt x="1758" y="861"/>
                            </a:lnTo>
                            <a:lnTo>
                              <a:pt x="1717" y="848"/>
                            </a:lnTo>
                            <a:lnTo>
                              <a:pt x="1675" y="837"/>
                            </a:lnTo>
                            <a:lnTo>
                              <a:pt x="1631" y="828"/>
                            </a:lnTo>
                            <a:lnTo>
                              <a:pt x="1587" y="822"/>
                            </a:lnTo>
                            <a:lnTo>
                              <a:pt x="1545" y="818"/>
                            </a:lnTo>
                            <a:lnTo>
                              <a:pt x="1505" y="817"/>
                            </a:lnTo>
                            <a:lnTo>
                              <a:pt x="1465" y="817"/>
                            </a:lnTo>
                            <a:lnTo>
                              <a:pt x="1427" y="819"/>
                            </a:lnTo>
                            <a:lnTo>
                              <a:pt x="1389" y="823"/>
                            </a:lnTo>
                            <a:lnTo>
                              <a:pt x="1352" y="830"/>
                            </a:lnTo>
                            <a:lnTo>
                              <a:pt x="1350" y="818"/>
                            </a:lnTo>
                            <a:lnTo>
                              <a:pt x="1348" y="808"/>
                            </a:lnTo>
                            <a:lnTo>
                              <a:pt x="1344" y="800"/>
                            </a:lnTo>
                            <a:lnTo>
                              <a:pt x="1341" y="792"/>
                            </a:lnTo>
                            <a:lnTo>
                              <a:pt x="1337" y="782"/>
                            </a:lnTo>
                            <a:lnTo>
                              <a:pt x="1334" y="779"/>
                            </a:lnTo>
                            <a:lnTo>
                              <a:pt x="1333" y="770"/>
                            </a:lnTo>
                            <a:lnTo>
                              <a:pt x="1329" y="746"/>
                            </a:lnTo>
                            <a:lnTo>
                              <a:pt x="1320" y="707"/>
                            </a:lnTo>
                            <a:lnTo>
                              <a:pt x="1308" y="657"/>
                            </a:lnTo>
                            <a:lnTo>
                              <a:pt x="1300" y="629"/>
                            </a:lnTo>
                            <a:lnTo>
                              <a:pt x="1291" y="599"/>
                            </a:lnTo>
                            <a:lnTo>
                              <a:pt x="1281" y="567"/>
                            </a:lnTo>
                            <a:lnTo>
                              <a:pt x="1269" y="535"/>
                            </a:lnTo>
                            <a:lnTo>
                              <a:pt x="1256" y="500"/>
                            </a:lnTo>
                            <a:lnTo>
                              <a:pt x="1241" y="466"/>
                            </a:lnTo>
                            <a:lnTo>
                              <a:pt x="1224" y="432"/>
                            </a:lnTo>
                            <a:lnTo>
                              <a:pt x="1207" y="397"/>
                            </a:lnTo>
                            <a:lnTo>
                              <a:pt x="1272" y="364"/>
                            </a:lnTo>
                            <a:lnTo>
                              <a:pt x="1307" y="347"/>
                            </a:lnTo>
                            <a:lnTo>
                              <a:pt x="1319" y="342"/>
                            </a:lnTo>
                            <a:lnTo>
                              <a:pt x="1321" y="341"/>
                            </a:lnTo>
                            <a:lnTo>
                              <a:pt x="1316" y="336"/>
                            </a:lnTo>
                            <a:lnTo>
                              <a:pt x="1303" y="326"/>
                            </a:lnTo>
                            <a:lnTo>
                              <a:pt x="1284" y="311"/>
                            </a:lnTo>
                            <a:lnTo>
                              <a:pt x="1259" y="291"/>
                            </a:lnTo>
                            <a:lnTo>
                              <a:pt x="1229" y="269"/>
                            </a:lnTo>
                            <a:lnTo>
                              <a:pt x="1195" y="245"/>
                            </a:lnTo>
                            <a:lnTo>
                              <a:pt x="1159" y="221"/>
                            </a:lnTo>
                            <a:lnTo>
                              <a:pt x="1122" y="199"/>
                            </a:lnTo>
                            <a:lnTo>
                              <a:pt x="1098" y="189"/>
                            </a:lnTo>
                            <a:lnTo>
                              <a:pt x="1075" y="180"/>
                            </a:lnTo>
                            <a:lnTo>
                              <a:pt x="1051" y="171"/>
                            </a:lnTo>
                            <a:lnTo>
                              <a:pt x="1028" y="163"/>
                            </a:lnTo>
                            <a:lnTo>
                              <a:pt x="1005" y="156"/>
                            </a:lnTo>
                            <a:lnTo>
                              <a:pt x="981" y="151"/>
                            </a:lnTo>
                            <a:lnTo>
                              <a:pt x="959" y="145"/>
                            </a:lnTo>
                            <a:lnTo>
                              <a:pt x="937" y="141"/>
                            </a:lnTo>
                            <a:lnTo>
                              <a:pt x="915" y="138"/>
                            </a:lnTo>
                            <a:lnTo>
                              <a:pt x="893" y="134"/>
                            </a:lnTo>
                            <a:lnTo>
                              <a:pt x="870" y="132"/>
                            </a:lnTo>
                            <a:lnTo>
                              <a:pt x="849" y="131"/>
                            </a:lnTo>
                            <a:lnTo>
                              <a:pt x="828" y="130"/>
                            </a:lnTo>
                            <a:lnTo>
                              <a:pt x="807" y="130"/>
                            </a:lnTo>
                            <a:lnTo>
                              <a:pt x="786" y="130"/>
                            </a:lnTo>
                            <a:lnTo>
                              <a:pt x="766" y="131"/>
                            </a:lnTo>
                            <a:lnTo>
                              <a:pt x="746" y="133"/>
                            </a:lnTo>
                            <a:lnTo>
                              <a:pt x="726" y="135"/>
                            </a:lnTo>
                            <a:lnTo>
                              <a:pt x="706" y="138"/>
                            </a:lnTo>
                            <a:lnTo>
                              <a:pt x="687" y="141"/>
                            </a:lnTo>
                            <a:lnTo>
                              <a:pt x="650" y="149"/>
                            </a:lnTo>
                            <a:lnTo>
                              <a:pt x="614" y="159"/>
                            </a:lnTo>
                            <a:lnTo>
                              <a:pt x="580" y="170"/>
                            </a:lnTo>
                            <a:lnTo>
                              <a:pt x="546" y="183"/>
                            </a:lnTo>
                            <a:lnTo>
                              <a:pt x="514" y="198"/>
                            </a:lnTo>
                            <a:lnTo>
                              <a:pt x="484" y="213"/>
                            </a:lnTo>
                            <a:lnTo>
                              <a:pt x="460" y="163"/>
                            </a:lnTo>
                            <a:lnTo>
                              <a:pt x="436" y="122"/>
                            </a:lnTo>
                            <a:lnTo>
                              <a:pt x="418" y="87"/>
                            </a:lnTo>
                            <a:lnTo>
                              <a:pt x="401" y="59"/>
                            </a:lnTo>
                            <a:lnTo>
                              <a:pt x="389" y="37"/>
                            </a:lnTo>
                            <a:lnTo>
                              <a:pt x="379" y="20"/>
                            </a:lnTo>
                            <a:lnTo>
                              <a:pt x="373" y="8"/>
                            </a:lnTo>
                            <a:lnTo>
                              <a:pt x="371" y="0"/>
                            </a:lnTo>
                            <a:lnTo>
                              <a:pt x="351" y="11"/>
                            </a:lnTo>
                            <a:lnTo>
                              <a:pt x="333" y="22"/>
                            </a:lnTo>
                            <a:lnTo>
                              <a:pt x="317" y="33"/>
                            </a:lnTo>
                            <a:lnTo>
                              <a:pt x="302" y="44"/>
                            </a:lnTo>
                            <a:lnTo>
                              <a:pt x="273" y="70"/>
                            </a:lnTo>
                            <a:lnTo>
                              <a:pt x="243" y="100"/>
                            </a:lnTo>
                            <a:lnTo>
                              <a:pt x="218" y="130"/>
                            </a:lnTo>
                            <a:lnTo>
                              <a:pt x="193" y="161"/>
                            </a:lnTo>
                            <a:lnTo>
                              <a:pt x="171" y="191"/>
                            </a:lnTo>
                            <a:lnTo>
                              <a:pt x="150" y="221"/>
                            </a:lnTo>
                            <a:lnTo>
                              <a:pt x="130" y="251"/>
                            </a:lnTo>
                            <a:lnTo>
                              <a:pt x="112" y="281"/>
                            </a:lnTo>
                            <a:lnTo>
                              <a:pt x="95" y="311"/>
                            </a:lnTo>
                            <a:lnTo>
                              <a:pt x="80" y="340"/>
                            </a:lnTo>
                            <a:lnTo>
                              <a:pt x="66" y="370"/>
                            </a:lnTo>
                            <a:lnTo>
                              <a:pt x="53" y="398"/>
                            </a:lnTo>
                            <a:lnTo>
                              <a:pt x="42" y="427"/>
                            </a:lnTo>
                            <a:lnTo>
                              <a:pt x="32" y="456"/>
                            </a:lnTo>
                            <a:lnTo>
                              <a:pt x="23" y="484"/>
                            </a:lnTo>
                            <a:lnTo>
                              <a:pt x="17" y="512"/>
                            </a:lnTo>
                            <a:lnTo>
                              <a:pt x="11" y="539"/>
                            </a:lnTo>
                            <a:lnTo>
                              <a:pt x="6" y="567"/>
                            </a:lnTo>
                            <a:lnTo>
                              <a:pt x="2" y="594"/>
                            </a:lnTo>
                            <a:lnTo>
                              <a:pt x="0" y="620"/>
                            </a:lnTo>
                            <a:lnTo>
                              <a:pt x="0" y="647"/>
                            </a:lnTo>
                            <a:lnTo>
                              <a:pt x="0" y="674"/>
                            </a:lnTo>
                            <a:lnTo>
                              <a:pt x="1" y="699"/>
                            </a:lnTo>
                            <a:lnTo>
                              <a:pt x="3" y="723"/>
                            </a:lnTo>
                            <a:lnTo>
                              <a:pt x="8" y="749"/>
                            </a:lnTo>
                            <a:lnTo>
                              <a:pt x="12" y="772"/>
                            </a:lnTo>
                            <a:lnTo>
                              <a:pt x="18" y="797"/>
                            </a:lnTo>
                            <a:lnTo>
                              <a:pt x="25" y="820"/>
                            </a:lnTo>
                            <a:lnTo>
                              <a:pt x="33" y="843"/>
                            </a:lnTo>
                            <a:lnTo>
                              <a:pt x="42" y="866"/>
                            </a:lnTo>
                            <a:lnTo>
                              <a:pt x="52" y="888"/>
                            </a:lnTo>
                            <a:lnTo>
                              <a:pt x="63" y="909"/>
                            </a:lnTo>
                            <a:lnTo>
                              <a:pt x="75" y="929"/>
                            </a:lnTo>
                            <a:lnTo>
                              <a:pt x="88" y="950"/>
                            </a:lnTo>
                            <a:lnTo>
                              <a:pt x="96" y="948"/>
                            </a:lnTo>
                            <a:lnTo>
                              <a:pt x="109" y="942"/>
                            </a:lnTo>
                            <a:lnTo>
                              <a:pt x="128" y="933"/>
                            </a:lnTo>
                            <a:lnTo>
                              <a:pt x="151" y="921"/>
                            </a:lnTo>
                            <a:lnTo>
                              <a:pt x="181" y="907"/>
                            </a:lnTo>
                            <a:lnTo>
                              <a:pt x="216" y="890"/>
                            </a:lnTo>
                            <a:lnTo>
                              <a:pt x="255" y="871"/>
                            </a:lnTo>
                            <a:lnTo>
                              <a:pt x="300" y="850"/>
                            </a:lnTo>
                            <a:lnTo>
                              <a:pt x="330" y="858"/>
                            </a:lnTo>
                            <a:lnTo>
                              <a:pt x="359" y="862"/>
                            </a:lnTo>
                            <a:lnTo>
                              <a:pt x="389" y="866"/>
                            </a:lnTo>
                            <a:lnTo>
                              <a:pt x="419" y="868"/>
                            </a:lnTo>
                            <a:lnTo>
                              <a:pt x="450" y="868"/>
                            </a:lnTo>
                            <a:lnTo>
                              <a:pt x="480" y="866"/>
                            </a:lnTo>
                            <a:lnTo>
                              <a:pt x="510" y="863"/>
                            </a:lnTo>
                            <a:lnTo>
                              <a:pt x="540" y="859"/>
                            </a:lnTo>
                            <a:lnTo>
                              <a:pt x="570" y="854"/>
                            </a:lnTo>
                            <a:lnTo>
                              <a:pt x="598" y="848"/>
                            </a:lnTo>
                            <a:lnTo>
                              <a:pt x="628" y="840"/>
                            </a:lnTo>
                            <a:lnTo>
                              <a:pt x="657" y="832"/>
                            </a:lnTo>
                            <a:lnTo>
                              <a:pt x="685" y="823"/>
                            </a:lnTo>
                            <a:lnTo>
                              <a:pt x="714" y="814"/>
                            </a:lnTo>
                            <a:lnTo>
                              <a:pt x="741" y="805"/>
                            </a:lnTo>
                            <a:lnTo>
                              <a:pt x="768" y="793"/>
                            </a:lnTo>
                            <a:lnTo>
                              <a:pt x="812" y="886"/>
                            </a:lnTo>
                            <a:lnTo>
                              <a:pt x="804" y="897"/>
                            </a:lnTo>
                            <a:lnTo>
                              <a:pt x="796" y="907"/>
                            </a:lnTo>
                            <a:lnTo>
                              <a:pt x="777" y="941"/>
                            </a:lnTo>
                            <a:lnTo>
                              <a:pt x="759" y="975"/>
                            </a:lnTo>
                            <a:lnTo>
                              <a:pt x="744" y="1010"/>
                            </a:lnTo>
                            <a:lnTo>
                              <a:pt x="728" y="1043"/>
                            </a:lnTo>
                            <a:lnTo>
                              <a:pt x="716" y="1076"/>
                            </a:lnTo>
                            <a:lnTo>
                              <a:pt x="704" y="1109"/>
                            </a:lnTo>
                            <a:lnTo>
                              <a:pt x="694" y="1142"/>
                            </a:lnTo>
                            <a:lnTo>
                              <a:pt x="685" y="1174"/>
                            </a:lnTo>
                            <a:lnTo>
                              <a:pt x="677" y="1205"/>
                            </a:lnTo>
                            <a:lnTo>
                              <a:pt x="671" y="1237"/>
                            </a:lnTo>
                            <a:lnTo>
                              <a:pt x="666" y="1267"/>
                            </a:lnTo>
                            <a:lnTo>
                              <a:pt x="663" y="1298"/>
                            </a:lnTo>
                            <a:lnTo>
                              <a:pt x="660" y="1328"/>
                            </a:lnTo>
                            <a:lnTo>
                              <a:pt x="658" y="1358"/>
                            </a:lnTo>
                            <a:lnTo>
                              <a:pt x="658" y="1387"/>
                            </a:lnTo>
                            <a:lnTo>
                              <a:pt x="660" y="1415"/>
                            </a:lnTo>
                            <a:lnTo>
                              <a:pt x="662" y="1444"/>
                            </a:lnTo>
                            <a:lnTo>
                              <a:pt x="665" y="1470"/>
                            </a:lnTo>
                            <a:lnTo>
                              <a:pt x="669" y="1497"/>
                            </a:lnTo>
                            <a:lnTo>
                              <a:pt x="675" y="1524"/>
                            </a:lnTo>
                            <a:lnTo>
                              <a:pt x="682" y="1549"/>
                            </a:lnTo>
                            <a:lnTo>
                              <a:pt x="688" y="1575"/>
                            </a:lnTo>
                            <a:lnTo>
                              <a:pt x="697" y="1599"/>
                            </a:lnTo>
                            <a:lnTo>
                              <a:pt x="706" y="1622"/>
                            </a:lnTo>
                            <a:lnTo>
                              <a:pt x="716" y="1646"/>
                            </a:lnTo>
                            <a:lnTo>
                              <a:pt x="727" y="1668"/>
                            </a:lnTo>
                            <a:lnTo>
                              <a:pt x="739" y="1689"/>
                            </a:lnTo>
                            <a:lnTo>
                              <a:pt x="753" y="1710"/>
                            </a:lnTo>
                            <a:lnTo>
                              <a:pt x="766" y="1730"/>
                            </a:lnTo>
                            <a:lnTo>
                              <a:pt x="779" y="1749"/>
                            </a:lnTo>
                            <a:lnTo>
                              <a:pt x="795" y="1768"/>
                            </a:lnTo>
                            <a:lnTo>
                              <a:pt x="810" y="1785"/>
                            </a:lnTo>
                            <a:lnTo>
                              <a:pt x="818" y="1778"/>
                            </a:lnTo>
                            <a:lnTo>
                              <a:pt x="832" y="1768"/>
                            </a:lnTo>
                            <a:lnTo>
                              <a:pt x="848" y="1753"/>
                            </a:lnTo>
                            <a:lnTo>
                              <a:pt x="870" y="1736"/>
                            </a:lnTo>
                            <a:lnTo>
                              <a:pt x="896" y="1716"/>
                            </a:lnTo>
                            <a:lnTo>
                              <a:pt x="926" y="1693"/>
                            </a:lnTo>
                            <a:lnTo>
                              <a:pt x="959" y="1670"/>
                            </a:lnTo>
                            <a:lnTo>
                              <a:pt x="995" y="1643"/>
                            </a:lnTo>
                            <a:lnTo>
                              <a:pt x="1026" y="1642"/>
                            </a:lnTo>
                            <a:lnTo>
                              <a:pt x="1058" y="1640"/>
                            </a:lnTo>
                            <a:lnTo>
                              <a:pt x="1089" y="1637"/>
                            </a:lnTo>
                            <a:lnTo>
                              <a:pt x="1119" y="1631"/>
                            </a:lnTo>
                            <a:lnTo>
                              <a:pt x="1149" y="1625"/>
                            </a:lnTo>
                            <a:lnTo>
                              <a:pt x="1179" y="1617"/>
                            </a:lnTo>
                            <a:lnTo>
                              <a:pt x="1209" y="1608"/>
                            </a:lnTo>
                            <a:lnTo>
                              <a:pt x="1237" y="1598"/>
                            </a:lnTo>
                            <a:lnTo>
                              <a:pt x="1266" y="1587"/>
                            </a:lnTo>
                            <a:lnTo>
                              <a:pt x="1293" y="1575"/>
                            </a:lnTo>
                            <a:lnTo>
                              <a:pt x="1321" y="1561"/>
                            </a:lnTo>
                            <a:lnTo>
                              <a:pt x="1348" y="1548"/>
                            </a:lnTo>
                            <a:lnTo>
                              <a:pt x="1373" y="1534"/>
                            </a:lnTo>
                            <a:lnTo>
                              <a:pt x="1399" y="1519"/>
                            </a:lnTo>
                            <a:lnTo>
                              <a:pt x="1424" y="1504"/>
                            </a:lnTo>
                            <a:lnTo>
                              <a:pt x="1448" y="1488"/>
                            </a:lnTo>
                            <a:lnTo>
                              <a:pt x="1556" y="1628"/>
                            </a:lnTo>
                            <a:lnTo>
                              <a:pt x="1639" y="1733"/>
                            </a:lnTo>
                            <a:lnTo>
                              <a:pt x="1698" y="1809"/>
                            </a:lnTo>
                            <a:lnTo>
                              <a:pt x="1741" y="1860"/>
                            </a:lnTo>
                            <a:lnTo>
                              <a:pt x="1766" y="1891"/>
                            </a:lnTo>
                            <a:lnTo>
                              <a:pt x="1781" y="1906"/>
                            </a:lnTo>
                            <a:lnTo>
                              <a:pt x="1787" y="1912"/>
                            </a:lnTo>
                            <a:lnTo>
                              <a:pt x="1788" y="1913"/>
                            </a:lnTo>
                            <a:lnTo>
                              <a:pt x="1793" y="1908"/>
                            </a:lnTo>
                            <a:lnTo>
                              <a:pt x="1806" y="1895"/>
                            </a:lnTo>
                            <a:lnTo>
                              <a:pt x="1824" y="1876"/>
                            </a:lnTo>
                            <a:lnTo>
                              <a:pt x="1845" y="1857"/>
                            </a:lnTo>
                            <a:lnTo>
                              <a:pt x="1873" y="1824"/>
                            </a:lnTo>
                            <a:lnTo>
                              <a:pt x="1898" y="1794"/>
                            </a:lnTo>
                            <a:lnTo>
                              <a:pt x="1922" y="1766"/>
                            </a:lnTo>
                            <a:lnTo>
                              <a:pt x="1942" y="1738"/>
                            </a:lnTo>
                            <a:lnTo>
                              <a:pt x="1960" y="1710"/>
                            </a:lnTo>
                            <a:lnTo>
                              <a:pt x="1976" y="1684"/>
                            </a:lnTo>
                            <a:lnTo>
                              <a:pt x="1990" y="1659"/>
                            </a:lnTo>
                            <a:lnTo>
                              <a:pt x="2003" y="1636"/>
                            </a:lnTo>
                            <a:lnTo>
                              <a:pt x="2014" y="1612"/>
                            </a:lnTo>
                            <a:lnTo>
                              <a:pt x="2023" y="1590"/>
                            </a:lnTo>
                            <a:lnTo>
                              <a:pt x="2029" y="1570"/>
                            </a:lnTo>
                            <a:lnTo>
                              <a:pt x="2036" y="1550"/>
                            </a:lnTo>
                            <a:lnTo>
                              <a:pt x="2040" y="1531"/>
                            </a:lnTo>
                            <a:lnTo>
                              <a:pt x="2044" y="1514"/>
                            </a:lnTo>
                            <a:lnTo>
                              <a:pt x="2046" y="1497"/>
                            </a:lnTo>
                            <a:lnTo>
                              <a:pt x="2047" y="1480"/>
                            </a:lnTo>
                            <a:lnTo>
                              <a:pt x="2047" y="1466"/>
                            </a:lnTo>
                            <a:lnTo>
                              <a:pt x="2046" y="1453"/>
                            </a:lnTo>
                            <a:lnTo>
                              <a:pt x="2045" y="1439"/>
                            </a:lnTo>
                            <a:lnTo>
                              <a:pt x="2044" y="1427"/>
                            </a:lnTo>
                            <a:lnTo>
                              <a:pt x="2038" y="1407"/>
                            </a:lnTo>
                            <a:lnTo>
                              <a:pt x="2033" y="1390"/>
                            </a:lnTo>
                            <a:lnTo>
                              <a:pt x="2020" y="1368"/>
                            </a:lnTo>
                            <a:lnTo>
                              <a:pt x="2015" y="136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60B330" id="Freeform 42" o:spid="_x0000_s1026" alt="Petals" style="position:absolute;margin-left:309.75pt;margin-top:21.75pt;width:20.95pt;height:19.1pt;rotation:11345904fd;flip:y;z-index:-251664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47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<v:fill opacity="37265f"/>
              <v:path arrowok="t" o:connecttype="custom" o:connectlocs="257356,163446;247478,146709;235780,131239;246828,116910;241629,114374;223172,107527;200816,103723;180539,104357;174690,101441;173261,97637;168971,79758;163252,63400;165332,46156;171051,42605;159743,34109;142716,23965;130628,19781;118930,17499;107622,16484;96964,16865;84486,18893;66809,25107;54331,11032;48482,1014;41203,4184;28335,16484;16897,31827;8579,46916;2989,61372;260,75320;130,88634;2340,101060;6759,112599;12478,120207;23526,115008;42893,108795;58490,110063;74087,108288;89035,104357;105542,112346;98653,123631;91505,140622;87215,156853;85526,172196;86435,186397;89425,199711;94494,211504;101253,221775;108142,224184;120360,214674;137517,207953;153244,205037;168062,199711;181839,192610;213034,219746;231491,241682;234740,240288;246698,227481;256837,213533;262946,201613;265675,191976;265935,184242;264245,176253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0830" behindDoc="1" locked="0" layoutInCell="1" allowOverlap="1" wp14:anchorId="2470B233" wp14:editId="127121A0">
              <wp:simplePos x="0" y="0"/>
              <wp:positionH relativeFrom="column">
                <wp:posOffset>4352925</wp:posOffset>
              </wp:positionH>
              <wp:positionV relativeFrom="paragraph">
                <wp:posOffset>485775</wp:posOffset>
              </wp:positionV>
              <wp:extent cx="244353" cy="296697"/>
              <wp:effectExtent l="19050" t="19050" r="22860" b="8255"/>
              <wp:wrapNone/>
              <wp:docPr id="31" name="Freeform 31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44353" cy="296697"/>
                      </a:xfrm>
                      <a:custGeom>
                        <a:avLst/>
                        <a:gdLst>
                          <a:gd name="T0" fmla="*/ 1181 w 1881"/>
                          <a:gd name="T1" fmla="*/ 21 h 2339"/>
                          <a:gd name="T2" fmla="*/ 934 w 1881"/>
                          <a:gd name="T3" fmla="*/ 0 h 2339"/>
                          <a:gd name="T4" fmla="*/ 711 w 1881"/>
                          <a:gd name="T5" fmla="*/ 23 h 2339"/>
                          <a:gd name="T6" fmla="*/ 514 w 1881"/>
                          <a:gd name="T7" fmla="*/ 84 h 2339"/>
                          <a:gd name="T8" fmla="*/ 346 w 1881"/>
                          <a:gd name="T9" fmla="*/ 179 h 2339"/>
                          <a:gd name="T10" fmla="*/ 206 w 1881"/>
                          <a:gd name="T11" fmla="*/ 300 h 2339"/>
                          <a:gd name="T12" fmla="*/ 141 w 1881"/>
                          <a:gd name="T13" fmla="*/ 397 h 2339"/>
                          <a:gd name="T14" fmla="*/ 202 w 1881"/>
                          <a:gd name="T15" fmla="*/ 478 h 2339"/>
                          <a:gd name="T16" fmla="*/ 369 w 1881"/>
                          <a:gd name="T17" fmla="*/ 647 h 2339"/>
                          <a:gd name="T18" fmla="*/ 680 w 1881"/>
                          <a:gd name="T19" fmla="*/ 930 h 2339"/>
                          <a:gd name="T20" fmla="*/ 423 w 1881"/>
                          <a:gd name="T21" fmla="*/ 722 h 2339"/>
                          <a:gd name="T22" fmla="*/ 88 w 1881"/>
                          <a:gd name="T23" fmla="*/ 466 h 2339"/>
                          <a:gd name="T24" fmla="*/ 0 w 1881"/>
                          <a:gd name="T25" fmla="*/ 417 h 2339"/>
                          <a:gd name="T26" fmla="*/ 49 w 1881"/>
                          <a:gd name="T27" fmla="*/ 490 h 2339"/>
                          <a:gd name="T28" fmla="*/ 204 w 1881"/>
                          <a:gd name="T29" fmla="*/ 738 h 2339"/>
                          <a:gd name="T30" fmla="*/ 439 w 1881"/>
                          <a:gd name="T31" fmla="*/ 1089 h 2339"/>
                          <a:gd name="T32" fmla="*/ 612 w 1881"/>
                          <a:gd name="T33" fmla="*/ 1314 h 2339"/>
                          <a:gd name="T34" fmla="*/ 654 w 1881"/>
                          <a:gd name="T35" fmla="*/ 1350 h 2339"/>
                          <a:gd name="T36" fmla="*/ 754 w 1881"/>
                          <a:gd name="T37" fmla="*/ 1273 h 2339"/>
                          <a:gd name="T38" fmla="*/ 714 w 1881"/>
                          <a:gd name="T39" fmla="*/ 1351 h 2339"/>
                          <a:gd name="T40" fmla="*/ 331 w 1881"/>
                          <a:gd name="T41" fmla="*/ 1835 h 2339"/>
                          <a:gd name="T42" fmla="*/ 225 w 1881"/>
                          <a:gd name="T43" fmla="*/ 1994 h 2339"/>
                          <a:gd name="T44" fmla="*/ 205 w 1881"/>
                          <a:gd name="T45" fmla="*/ 2052 h 2339"/>
                          <a:gd name="T46" fmla="*/ 223 w 1881"/>
                          <a:gd name="T47" fmla="*/ 2089 h 2339"/>
                          <a:gd name="T48" fmla="*/ 334 w 1881"/>
                          <a:gd name="T49" fmla="*/ 2156 h 2339"/>
                          <a:gd name="T50" fmla="*/ 584 w 1881"/>
                          <a:gd name="T51" fmla="*/ 2280 h 2339"/>
                          <a:gd name="T52" fmla="*/ 780 w 1881"/>
                          <a:gd name="T53" fmla="*/ 2332 h 2339"/>
                          <a:gd name="T54" fmla="*/ 924 w 1881"/>
                          <a:gd name="T55" fmla="*/ 2335 h 2339"/>
                          <a:gd name="T56" fmla="*/ 1025 w 1881"/>
                          <a:gd name="T57" fmla="*/ 2308 h 2339"/>
                          <a:gd name="T58" fmla="*/ 1094 w 1881"/>
                          <a:gd name="T59" fmla="*/ 2263 h 2339"/>
                          <a:gd name="T60" fmla="*/ 1157 w 1881"/>
                          <a:gd name="T61" fmla="*/ 2212 h 2339"/>
                          <a:gd name="T62" fmla="*/ 1301 w 1881"/>
                          <a:gd name="T63" fmla="*/ 2100 h 2339"/>
                          <a:gd name="T64" fmla="*/ 1491 w 1881"/>
                          <a:gd name="T65" fmla="*/ 1912 h 2339"/>
                          <a:gd name="T66" fmla="*/ 1564 w 1881"/>
                          <a:gd name="T67" fmla="*/ 1807 h 2339"/>
                          <a:gd name="T68" fmla="*/ 1506 w 1881"/>
                          <a:gd name="T69" fmla="*/ 1730 h 2339"/>
                          <a:gd name="T70" fmla="*/ 1353 w 1881"/>
                          <a:gd name="T71" fmla="*/ 1577 h 2339"/>
                          <a:gd name="T72" fmla="*/ 1181 w 1881"/>
                          <a:gd name="T73" fmla="*/ 1418 h 2339"/>
                          <a:gd name="T74" fmla="*/ 1460 w 1881"/>
                          <a:gd name="T75" fmla="*/ 1648 h 2339"/>
                          <a:gd name="T76" fmla="*/ 1623 w 1881"/>
                          <a:gd name="T77" fmla="*/ 1764 h 2339"/>
                          <a:gd name="T78" fmla="*/ 1754 w 1881"/>
                          <a:gd name="T79" fmla="*/ 1831 h 2339"/>
                          <a:gd name="T80" fmla="*/ 1823 w 1881"/>
                          <a:gd name="T81" fmla="*/ 1816 h 2339"/>
                          <a:gd name="T82" fmla="*/ 1855 w 1881"/>
                          <a:gd name="T83" fmla="*/ 1715 h 2339"/>
                          <a:gd name="T84" fmla="*/ 1876 w 1881"/>
                          <a:gd name="T85" fmla="*/ 1551 h 2339"/>
                          <a:gd name="T86" fmla="*/ 1880 w 1881"/>
                          <a:gd name="T87" fmla="*/ 1336 h 2339"/>
                          <a:gd name="T88" fmla="*/ 1860 w 1881"/>
                          <a:gd name="T89" fmla="*/ 1163 h 2339"/>
                          <a:gd name="T90" fmla="*/ 1820 w 1881"/>
                          <a:gd name="T91" fmla="*/ 1010 h 2339"/>
                          <a:gd name="T92" fmla="*/ 1760 w 1881"/>
                          <a:gd name="T93" fmla="*/ 873 h 2339"/>
                          <a:gd name="T94" fmla="*/ 1683 w 1881"/>
                          <a:gd name="T95" fmla="*/ 754 h 2339"/>
                          <a:gd name="T96" fmla="*/ 1592 w 1881"/>
                          <a:gd name="T97" fmla="*/ 652 h 2339"/>
                          <a:gd name="T98" fmla="*/ 1507 w 1881"/>
                          <a:gd name="T99" fmla="*/ 582 h 2339"/>
                          <a:gd name="T100" fmla="*/ 1439 w 1881"/>
                          <a:gd name="T101" fmla="*/ 621 h 2339"/>
                          <a:gd name="T102" fmla="*/ 1266 w 1881"/>
                          <a:gd name="T103" fmla="*/ 775 h 2339"/>
                          <a:gd name="T104" fmla="*/ 1055 w 1881"/>
                          <a:gd name="T105" fmla="*/ 997 h 2339"/>
                          <a:gd name="T106" fmla="*/ 958 w 1881"/>
                          <a:gd name="T107" fmla="*/ 1099 h 2339"/>
                          <a:gd name="T108" fmla="*/ 1129 w 1881"/>
                          <a:gd name="T109" fmla="*/ 860 h 2339"/>
                          <a:gd name="T110" fmla="*/ 1429 w 1881"/>
                          <a:gd name="T111" fmla="*/ 467 h 2339"/>
                          <a:gd name="T112" fmla="*/ 1578 w 1881"/>
                          <a:gd name="T113" fmla="*/ 260 h 2339"/>
                          <a:gd name="T114" fmla="*/ 1589 w 1881"/>
                          <a:gd name="T115" fmla="*/ 181 h 2339"/>
                          <a:gd name="T116" fmla="*/ 1459 w 1881"/>
                          <a:gd name="T117" fmla="*/ 97 h 23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1881" h="2339">
                            <a:moveTo>
                              <a:pt x="1398" y="73"/>
                            </a:moveTo>
                            <a:lnTo>
                              <a:pt x="1342" y="57"/>
                            </a:lnTo>
                            <a:lnTo>
                              <a:pt x="1288" y="43"/>
                            </a:lnTo>
                            <a:lnTo>
                              <a:pt x="1235" y="31"/>
                            </a:lnTo>
                            <a:lnTo>
                              <a:pt x="1181" y="21"/>
                            </a:lnTo>
                            <a:lnTo>
                              <a:pt x="1130" y="13"/>
                            </a:lnTo>
                            <a:lnTo>
                              <a:pt x="1079" y="7"/>
                            </a:lnTo>
                            <a:lnTo>
                              <a:pt x="1030" y="3"/>
                            </a:lnTo>
                            <a:lnTo>
                              <a:pt x="982" y="1"/>
                            </a:lnTo>
                            <a:lnTo>
                              <a:pt x="934" y="0"/>
                            </a:lnTo>
                            <a:lnTo>
                              <a:pt x="887" y="1"/>
                            </a:lnTo>
                            <a:lnTo>
                              <a:pt x="842" y="4"/>
                            </a:lnTo>
                            <a:lnTo>
                              <a:pt x="797" y="9"/>
                            </a:lnTo>
                            <a:lnTo>
                              <a:pt x="753" y="15"/>
                            </a:lnTo>
                            <a:lnTo>
                              <a:pt x="711" y="23"/>
                            </a:lnTo>
                            <a:lnTo>
                              <a:pt x="670" y="32"/>
                            </a:lnTo>
                            <a:lnTo>
                              <a:pt x="629" y="43"/>
                            </a:lnTo>
                            <a:lnTo>
                              <a:pt x="590" y="55"/>
                            </a:lnTo>
                            <a:lnTo>
                              <a:pt x="551" y="70"/>
                            </a:lnTo>
                            <a:lnTo>
                              <a:pt x="514" y="84"/>
                            </a:lnTo>
                            <a:lnTo>
                              <a:pt x="479" y="101"/>
                            </a:lnTo>
                            <a:lnTo>
                              <a:pt x="443" y="118"/>
                            </a:lnTo>
                            <a:lnTo>
                              <a:pt x="410" y="137"/>
                            </a:lnTo>
                            <a:lnTo>
                              <a:pt x="377" y="157"/>
                            </a:lnTo>
                            <a:lnTo>
                              <a:pt x="346" y="179"/>
                            </a:lnTo>
                            <a:lnTo>
                              <a:pt x="316" y="202"/>
                            </a:lnTo>
                            <a:lnTo>
                              <a:pt x="286" y="225"/>
                            </a:lnTo>
                            <a:lnTo>
                              <a:pt x="258" y="249"/>
                            </a:lnTo>
                            <a:lnTo>
                              <a:pt x="231" y="275"/>
                            </a:lnTo>
                            <a:lnTo>
                              <a:pt x="206" y="300"/>
                            </a:lnTo>
                            <a:lnTo>
                              <a:pt x="181" y="328"/>
                            </a:lnTo>
                            <a:lnTo>
                              <a:pt x="158" y="356"/>
                            </a:lnTo>
                            <a:lnTo>
                              <a:pt x="137" y="385"/>
                            </a:lnTo>
                            <a:lnTo>
                              <a:pt x="138" y="390"/>
                            </a:lnTo>
                            <a:lnTo>
                              <a:pt x="141" y="397"/>
                            </a:lnTo>
                            <a:lnTo>
                              <a:pt x="146" y="405"/>
                            </a:lnTo>
                            <a:lnTo>
                              <a:pt x="150" y="413"/>
                            </a:lnTo>
                            <a:lnTo>
                              <a:pt x="164" y="431"/>
                            </a:lnTo>
                            <a:lnTo>
                              <a:pt x="181" y="454"/>
                            </a:lnTo>
                            <a:lnTo>
                              <a:pt x="202" y="478"/>
                            </a:lnTo>
                            <a:lnTo>
                              <a:pt x="228" y="507"/>
                            </a:lnTo>
                            <a:lnTo>
                              <a:pt x="257" y="537"/>
                            </a:lnTo>
                            <a:lnTo>
                              <a:pt x="290" y="571"/>
                            </a:lnTo>
                            <a:lnTo>
                              <a:pt x="328" y="608"/>
                            </a:lnTo>
                            <a:lnTo>
                              <a:pt x="369" y="647"/>
                            </a:lnTo>
                            <a:lnTo>
                              <a:pt x="413" y="689"/>
                            </a:lnTo>
                            <a:lnTo>
                              <a:pt x="461" y="733"/>
                            </a:lnTo>
                            <a:lnTo>
                              <a:pt x="569" y="831"/>
                            </a:lnTo>
                            <a:lnTo>
                              <a:pt x="690" y="937"/>
                            </a:lnTo>
                            <a:lnTo>
                              <a:pt x="680" y="930"/>
                            </a:lnTo>
                            <a:lnTo>
                              <a:pt x="652" y="907"/>
                            </a:lnTo>
                            <a:lnTo>
                              <a:pt x="610" y="873"/>
                            </a:lnTo>
                            <a:lnTo>
                              <a:pt x="555" y="829"/>
                            </a:lnTo>
                            <a:lnTo>
                              <a:pt x="492" y="778"/>
                            </a:lnTo>
                            <a:lnTo>
                              <a:pt x="423" y="722"/>
                            </a:lnTo>
                            <a:lnTo>
                              <a:pt x="351" y="666"/>
                            </a:lnTo>
                            <a:lnTo>
                              <a:pt x="278" y="608"/>
                            </a:lnTo>
                            <a:lnTo>
                              <a:pt x="208" y="555"/>
                            </a:lnTo>
                            <a:lnTo>
                              <a:pt x="144" y="506"/>
                            </a:lnTo>
                            <a:lnTo>
                              <a:pt x="88" y="466"/>
                            </a:lnTo>
                            <a:lnTo>
                              <a:pt x="44" y="436"/>
                            </a:lnTo>
                            <a:lnTo>
                              <a:pt x="26" y="425"/>
                            </a:lnTo>
                            <a:lnTo>
                              <a:pt x="14" y="418"/>
                            </a:lnTo>
                            <a:lnTo>
                              <a:pt x="5" y="416"/>
                            </a:lnTo>
                            <a:lnTo>
                              <a:pt x="0" y="417"/>
                            </a:lnTo>
                            <a:lnTo>
                              <a:pt x="1" y="422"/>
                            </a:lnTo>
                            <a:lnTo>
                              <a:pt x="7" y="434"/>
                            </a:lnTo>
                            <a:lnTo>
                              <a:pt x="19" y="449"/>
                            </a:lnTo>
                            <a:lnTo>
                              <a:pt x="37" y="470"/>
                            </a:lnTo>
                            <a:lnTo>
                              <a:pt x="49" y="490"/>
                            </a:lnTo>
                            <a:lnTo>
                              <a:pt x="69" y="521"/>
                            </a:lnTo>
                            <a:lnTo>
                              <a:pt x="95" y="565"/>
                            </a:lnTo>
                            <a:lnTo>
                              <a:pt x="127" y="616"/>
                            </a:lnTo>
                            <a:lnTo>
                              <a:pt x="164" y="673"/>
                            </a:lnTo>
                            <a:lnTo>
                              <a:pt x="204" y="738"/>
                            </a:lnTo>
                            <a:lnTo>
                              <a:pt x="248" y="806"/>
                            </a:lnTo>
                            <a:lnTo>
                              <a:pt x="295" y="877"/>
                            </a:lnTo>
                            <a:lnTo>
                              <a:pt x="342" y="950"/>
                            </a:lnTo>
                            <a:lnTo>
                              <a:pt x="390" y="1021"/>
                            </a:lnTo>
                            <a:lnTo>
                              <a:pt x="439" y="1089"/>
                            </a:lnTo>
                            <a:lnTo>
                              <a:pt x="485" y="1155"/>
                            </a:lnTo>
                            <a:lnTo>
                              <a:pt x="531" y="1216"/>
                            </a:lnTo>
                            <a:lnTo>
                              <a:pt x="573" y="1269"/>
                            </a:lnTo>
                            <a:lnTo>
                              <a:pt x="593" y="1293"/>
                            </a:lnTo>
                            <a:lnTo>
                              <a:pt x="612" y="1314"/>
                            </a:lnTo>
                            <a:lnTo>
                              <a:pt x="630" y="1332"/>
                            </a:lnTo>
                            <a:lnTo>
                              <a:pt x="646" y="1348"/>
                            </a:lnTo>
                            <a:lnTo>
                              <a:pt x="648" y="1350"/>
                            </a:lnTo>
                            <a:lnTo>
                              <a:pt x="650" y="1351"/>
                            </a:lnTo>
                            <a:lnTo>
                              <a:pt x="654" y="1350"/>
                            </a:lnTo>
                            <a:lnTo>
                              <a:pt x="660" y="1348"/>
                            </a:lnTo>
                            <a:lnTo>
                              <a:pt x="675" y="1339"/>
                            </a:lnTo>
                            <a:lnTo>
                              <a:pt x="696" y="1324"/>
                            </a:lnTo>
                            <a:lnTo>
                              <a:pt x="723" y="1301"/>
                            </a:lnTo>
                            <a:lnTo>
                              <a:pt x="754" y="1273"/>
                            </a:lnTo>
                            <a:lnTo>
                              <a:pt x="791" y="1236"/>
                            </a:lnTo>
                            <a:lnTo>
                              <a:pt x="831" y="1193"/>
                            </a:lnTo>
                            <a:lnTo>
                              <a:pt x="831" y="1194"/>
                            </a:lnTo>
                            <a:lnTo>
                              <a:pt x="831" y="1207"/>
                            </a:lnTo>
                            <a:lnTo>
                              <a:pt x="714" y="1351"/>
                            </a:lnTo>
                            <a:lnTo>
                              <a:pt x="611" y="1479"/>
                            </a:lnTo>
                            <a:lnTo>
                              <a:pt x="522" y="1589"/>
                            </a:lnTo>
                            <a:lnTo>
                              <a:pt x="447" y="1685"/>
                            </a:lnTo>
                            <a:lnTo>
                              <a:pt x="383" y="1766"/>
                            </a:lnTo>
                            <a:lnTo>
                              <a:pt x="331" y="1835"/>
                            </a:lnTo>
                            <a:lnTo>
                              <a:pt x="289" y="1893"/>
                            </a:lnTo>
                            <a:lnTo>
                              <a:pt x="257" y="1939"/>
                            </a:lnTo>
                            <a:lnTo>
                              <a:pt x="245" y="1959"/>
                            </a:lnTo>
                            <a:lnTo>
                              <a:pt x="233" y="1978"/>
                            </a:lnTo>
                            <a:lnTo>
                              <a:pt x="225" y="1994"/>
                            </a:lnTo>
                            <a:lnTo>
                              <a:pt x="217" y="2008"/>
                            </a:lnTo>
                            <a:lnTo>
                              <a:pt x="212" y="2022"/>
                            </a:lnTo>
                            <a:lnTo>
                              <a:pt x="208" y="2033"/>
                            </a:lnTo>
                            <a:lnTo>
                              <a:pt x="206" y="2043"/>
                            </a:lnTo>
                            <a:lnTo>
                              <a:pt x="205" y="2052"/>
                            </a:lnTo>
                            <a:lnTo>
                              <a:pt x="206" y="2059"/>
                            </a:lnTo>
                            <a:lnTo>
                              <a:pt x="207" y="2066"/>
                            </a:lnTo>
                            <a:lnTo>
                              <a:pt x="210" y="2073"/>
                            </a:lnTo>
                            <a:lnTo>
                              <a:pt x="213" y="2078"/>
                            </a:lnTo>
                            <a:lnTo>
                              <a:pt x="223" y="2089"/>
                            </a:lnTo>
                            <a:lnTo>
                              <a:pt x="236" y="2099"/>
                            </a:lnTo>
                            <a:lnTo>
                              <a:pt x="259" y="2111"/>
                            </a:lnTo>
                            <a:lnTo>
                              <a:pt x="286" y="2127"/>
                            </a:lnTo>
                            <a:lnTo>
                              <a:pt x="311" y="2143"/>
                            </a:lnTo>
                            <a:lnTo>
                              <a:pt x="334" y="2156"/>
                            </a:lnTo>
                            <a:lnTo>
                              <a:pt x="390" y="2187"/>
                            </a:lnTo>
                            <a:lnTo>
                              <a:pt x="442" y="2215"/>
                            </a:lnTo>
                            <a:lnTo>
                              <a:pt x="492" y="2240"/>
                            </a:lnTo>
                            <a:lnTo>
                              <a:pt x="539" y="2261"/>
                            </a:lnTo>
                            <a:lnTo>
                              <a:pt x="584" y="2280"/>
                            </a:lnTo>
                            <a:lnTo>
                              <a:pt x="628" y="2296"/>
                            </a:lnTo>
                            <a:lnTo>
                              <a:pt x="669" y="2308"/>
                            </a:lnTo>
                            <a:lnTo>
                              <a:pt x="707" y="2319"/>
                            </a:lnTo>
                            <a:lnTo>
                              <a:pt x="744" y="2327"/>
                            </a:lnTo>
                            <a:lnTo>
                              <a:pt x="780" y="2332"/>
                            </a:lnTo>
                            <a:lnTo>
                              <a:pt x="812" y="2337"/>
                            </a:lnTo>
                            <a:lnTo>
                              <a:pt x="843" y="2338"/>
                            </a:lnTo>
                            <a:lnTo>
                              <a:pt x="872" y="2339"/>
                            </a:lnTo>
                            <a:lnTo>
                              <a:pt x="899" y="2338"/>
                            </a:lnTo>
                            <a:lnTo>
                              <a:pt x="924" y="2335"/>
                            </a:lnTo>
                            <a:lnTo>
                              <a:pt x="948" y="2331"/>
                            </a:lnTo>
                            <a:lnTo>
                              <a:pt x="969" y="2327"/>
                            </a:lnTo>
                            <a:lnTo>
                              <a:pt x="989" y="2321"/>
                            </a:lnTo>
                            <a:lnTo>
                              <a:pt x="1008" y="2315"/>
                            </a:lnTo>
                            <a:lnTo>
                              <a:pt x="1025" y="2308"/>
                            </a:lnTo>
                            <a:lnTo>
                              <a:pt x="1039" y="2300"/>
                            </a:lnTo>
                            <a:lnTo>
                              <a:pt x="1054" y="2292"/>
                            </a:lnTo>
                            <a:lnTo>
                              <a:pt x="1066" y="2285"/>
                            </a:lnTo>
                            <a:lnTo>
                              <a:pt x="1076" y="2277"/>
                            </a:lnTo>
                            <a:lnTo>
                              <a:pt x="1094" y="2263"/>
                            </a:lnTo>
                            <a:lnTo>
                              <a:pt x="1105" y="2251"/>
                            </a:lnTo>
                            <a:lnTo>
                              <a:pt x="1113" y="2244"/>
                            </a:lnTo>
                            <a:lnTo>
                              <a:pt x="1115" y="2241"/>
                            </a:lnTo>
                            <a:lnTo>
                              <a:pt x="1126" y="2234"/>
                            </a:lnTo>
                            <a:lnTo>
                              <a:pt x="1157" y="2212"/>
                            </a:lnTo>
                            <a:lnTo>
                              <a:pt x="1179" y="2197"/>
                            </a:lnTo>
                            <a:lnTo>
                              <a:pt x="1206" y="2177"/>
                            </a:lnTo>
                            <a:lnTo>
                              <a:pt x="1235" y="2155"/>
                            </a:lnTo>
                            <a:lnTo>
                              <a:pt x="1267" y="2129"/>
                            </a:lnTo>
                            <a:lnTo>
                              <a:pt x="1301" y="2100"/>
                            </a:lnTo>
                            <a:lnTo>
                              <a:pt x="1337" y="2068"/>
                            </a:lnTo>
                            <a:lnTo>
                              <a:pt x="1375" y="2034"/>
                            </a:lnTo>
                            <a:lnTo>
                              <a:pt x="1413" y="1996"/>
                            </a:lnTo>
                            <a:lnTo>
                              <a:pt x="1452" y="1955"/>
                            </a:lnTo>
                            <a:lnTo>
                              <a:pt x="1491" y="1912"/>
                            </a:lnTo>
                            <a:lnTo>
                              <a:pt x="1511" y="1888"/>
                            </a:lnTo>
                            <a:lnTo>
                              <a:pt x="1530" y="1865"/>
                            </a:lnTo>
                            <a:lnTo>
                              <a:pt x="1549" y="1841"/>
                            </a:lnTo>
                            <a:lnTo>
                              <a:pt x="1568" y="1816"/>
                            </a:lnTo>
                            <a:lnTo>
                              <a:pt x="1564" y="1807"/>
                            </a:lnTo>
                            <a:lnTo>
                              <a:pt x="1558" y="1796"/>
                            </a:lnTo>
                            <a:lnTo>
                              <a:pt x="1550" y="1783"/>
                            </a:lnTo>
                            <a:lnTo>
                              <a:pt x="1538" y="1769"/>
                            </a:lnTo>
                            <a:lnTo>
                              <a:pt x="1523" y="1751"/>
                            </a:lnTo>
                            <a:lnTo>
                              <a:pt x="1506" y="1730"/>
                            </a:lnTo>
                            <a:lnTo>
                              <a:pt x="1483" y="1706"/>
                            </a:lnTo>
                            <a:lnTo>
                              <a:pt x="1458" y="1680"/>
                            </a:lnTo>
                            <a:lnTo>
                              <a:pt x="1428" y="1649"/>
                            </a:lnTo>
                            <a:lnTo>
                              <a:pt x="1393" y="1615"/>
                            </a:lnTo>
                            <a:lnTo>
                              <a:pt x="1353" y="1577"/>
                            </a:lnTo>
                            <a:lnTo>
                              <a:pt x="1309" y="1534"/>
                            </a:lnTo>
                            <a:lnTo>
                              <a:pt x="1203" y="1437"/>
                            </a:lnTo>
                            <a:lnTo>
                              <a:pt x="1072" y="1320"/>
                            </a:lnTo>
                            <a:lnTo>
                              <a:pt x="1101" y="1347"/>
                            </a:lnTo>
                            <a:lnTo>
                              <a:pt x="1181" y="1418"/>
                            </a:lnTo>
                            <a:lnTo>
                              <a:pt x="1235" y="1463"/>
                            </a:lnTo>
                            <a:lnTo>
                              <a:pt x="1295" y="1514"/>
                            </a:lnTo>
                            <a:lnTo>
                              <a:pt x="1359" y="1568"/>
                            </a:lnTo>
                            <a:lnTo>
                              <a:pt x="1426" y="1621"/>
                            </a:lnTo>
                            <a:lnTo>
                              <a:pt x="1460" y="1648"/>
                            </a:lnTo>
                            <a:lnTo>
                              <a:pt x="1493" y="1673"/>
                            </a:lnTo>
                            <a:lnTo>
                              <a:pt x="1528" y="1698"/>
                            </a:lnTo>
                            <a:lnTo>
                              <a:pt x="1560" y="1721"/>
                            </a:lnTo>
                            <a:lnTo>
                              <a:pt x="1592" y="1743"/>
                            </a:lnTo>
                            <a:lnTo>
                              <a:pt x="1623" y="1764"/>
                            </a:lnTo>
                            <a:lnTo>
                              <a:pt x="1653" y="1782"/>
                            </a:lnTo>
                            <a:lnTo>
                              <a:pt x="1682" y="1799"/>
                            </a:lnTo>
                            <a:lnTo>
                              <a:pt x="1708" y="1812"/>
                            </a:lnTo>
                            <a:lnTo>
                              <a:pt x="1732" y="1823"/>
                            </a:lnTo>
                            <a:lnTo>
                              <a:pt x="1754" y="1831"/>
                            </a:lnTo>
                            <a:lnTo>
                              <a:pt x="1774" y="1835"/>
                            </a:lnTo>
                            <a:lnTo>
                              <a:pt x="1791" y="1836"/>
                            </a:lnTo>
                            <a:lnTo>
                              <a:pt x="1805" y="1834"/>
                            </a:lnTo>
                            <a:lnTo>
                              <a:pt x="1815" y="1827"/>
                            </a:lnTo>
                            <a:lnTo>
                              <a:pt x="1823" y="1816"/>
                            </a:lnTo>
                            <a:lnTo>
                              <a:pt x="1831" y="1797"/>
                            </a:lnTo>
                            <a:lnTo>
                              <a:pt x="1837" y="1777"/>
                            </a:lnTo>
                            <a:lnTo>
                              <a:pt x="1844" y="1757"/>
                            </a:lnTo>
                            <a:lnTo>
                              <a:pt x="1850" y="1736"/>
                            </a:lnTo>
                            <a:lnTo>
                              <a:pt x="1855" y="1715"/>
                            </a:lnTo>
                            <a:lnTo>
                              <a:pt x="1860" y="1693"/>
                            </a:lnTo>
                            <a:lnTo>
                              <a:pt x="1864" y="1671"/>
                            </a:lnTo>
                            <a:lnTo>
                              <a:pt x="1867" y="1648"/>
                            </a:lnTo>
                            <a:lnTo>
                              <a:pt x="1873" y="1600"/>
                            </a:lnTo>
                            <a:lnTo>
                              <a:pt x="1876" y="1551"/>
                            </a:lnTo>
                            <a:lnTo>
                              <a:pt x="1878" y="1500"/>
                            </a:lnTo>
                            <a:lnTo>
                              <a:pt x="1880" y="1448"/>
                            </a:lnTo>
                            <a:lnTo>
                              <a:pt x="1881" y="1409"/>
                            </a:lnTo>
                            <a:lnTo>
                              <a:pt x="1881" y="1372"/>
                            </a:lnTo>
                            <a:lnTo>
                              <a:pt x="1880" y="1336"/>
                            </a:lnTo>
                            <a:lnTo>
                              <a:pt x="1877" y="1299"/>
                            </a:lnTo>
                            <a:lnTo>
                              <a:pt x="1874" y="1265"/>
                            </a:lnTo>
                            <a:lnTo>
                              <a:pt x="1871" y="1229"/>
                            </a:lnTo>
                            <a:lnTo>
                              <a:pt x="1865" y="1196"/>
                            </a:lnTo>
                            <a:lnTo>
                              <a:pt x="1860" y="1163"/>
                            </a:lnTo>
                            <a:lnTo>
                              <a:pt x="1853" y="1130"/>
                            </a:lnTo>
                            <a:lnTo>
                              <a:pt x="1846" y="1099"/>
                            </a:lnTo>
                            <a:lnTo>
                              <a:pt x="1837" y="1068"/>
                            </a:lnTo>
                            <a:lnTo>
                              <a:pt x="1829" y="1038"/>
                            </a:lnTo>
                            <a:lnTo>
                              <a:pt x="1820" y="1010"/>
                            </a:lnTo>
                            <a:lnTo>
                              <a:pt x="1809" y="981"/>
                            </a:lnTo>
                            <a:lnTo>
                              <a:pt x="1797" y="952"/>
                            </a:lnTo>
                            <a:lnTo>
                              <a:pt x="1785" y="925"/>
                            </a:lnTo>
                            <a:lnTo>
                              <a:pt x="1773" y="899"/>
                            </a:lnTo>
                            <a:lnTo>
                              <a:pt x="1760" y="873"/>
                            </a:lnTo>
                            <a:lnTo>
                              <a:pt x="1745" y="848"/>
                            </a:lnTo>
                            <a:lnTo>
                              <a:pt x="1731" y="823"/>
                            </a:lnTo>
                            <a:lnTo>
                              <a:pt x="1715" y="800"/>
                            </a:lnTo>
                            <a:lnTo>
                              <a:pt x="1700" y="776"/>
                            </a:lnTo>
                            <a:lnTo>
                              <a:pt x="1683" y="754"/>
                            </a:lnTo>
                            <a:lnTo>
                              <a:pt x="1666" y="732"/>
                            </a:lnTo>
                            <a:lnTo>
                              <a:pt x="1649" y="711"/>
                            </a:lnTo>
                            <a:lnTo>
                              <a:pt x="1631" y="691"/>
                            </a:lnTo>
                            <a:lnTo>
                              <a:pt x="1612" y="671"/>
                            </a:lnTo>
                            <a:lnTo>
                              <a:pt x="1592" y="652"/>
                            </a:lnTo>
                            <a:lnTo>
                              <a:pt x="1573" y="634"/>
                            </a:lnTo>
                            <a:lnTo>
                              <a:pt x="1553" y="617"/>
                            </a:lnTo>
                            <a:lnTo>
                              <a:pt x="1532" y="600"/>
                            </a:lnTo>
                            <a:lnTo>
                              <a:pt x="1511" y="583"/>
                            </a:lnTo>
                            <a:lnTo>
                              <a:pt x="1507" y="582"/>
                            </a:lnTo>
                            <a:lnTo>
                              <a:pt x="1500" y="583"/>
                            </a:lnTo>
                            <a:lnTo>
                              <a:pt x="1493" y="587"/>
                            </a:lnTo>
                            <a:lnTo>
                              <a:pt x="1484" y="591"/>
                            </a:lnTo>
                            <a:lnTo>
                              <a:pt x="1463" y="603"/>
                            </a:lnTo>
                            <a:lnTo>
                              <a:pt x="1439" y="621"/>
                            </a:lnTo>
                            <a:lnTo>
                              <a:pt x="1410" y="644"/>
                            </a:lnTo>
                            <a:lnTo>
                              <a:pt x="1378" y="671"/>
                            </a:lnTo>
                            <a:lnTo>
                              <a:pt x="1343" y="702"/>
                            </a:lnTo>
                            <a:lnTo>
                              <a:pt x="1306" y="738"/>
                            </a:lnTo>
                            <a:lnTo>
                              <a:pt x="1266" y="775"/>
                            </a:lnTo>
                            <a:lnTo>
                              <a:pt x="1225" y="816"/>
                            </a:lnTo>
                            <a:lnTo>
                              <a:pt x="1183" y="860"/>
                            </a:lnTo>
                            <a:lnTo>
                              <a:pt x="1140" y="904"/>
                            </a:lnTo>
                            <a:lnTo>
                              <a:pt x="1097" y="951"/>
                            </a:lnTo>
                            <a:lnTo>
                              <a:pt x="1055" y="997"/>
                            </a:lnTo>
                            <a:lnTo>
                              <a:pt x="1013" y="1045"/>
                            </a:lnTo>
                            <a:lnTo>
                              <a:pt x="973" y="1094"/>
                            </a:lnTo>
                            <a:lnTo>
                              <a:pt x="964" y="1094"/>
                            </a:lnTo>
                            <a:lnTo>
                              <a:pt x="961" y="1095"/>
                            </a:lnTo>
                            <a:lnTo>
                              <a:pt x="958" y="1099"/>
                            </a:lnTo>
                            <a:lnTo>
                              <a:pt x="958" y="1107"/>
                            </a:lnTo>
                            <a:lnTo>
                              <a:pt x="958" y="1094"/>
                            </a:lnTo>
                            <a:lnTo>
                              <a:pt x="958" y="1079"/>
                            </a:lnTo>
                            <a:lnTo>
                              <a:pt x="1047" y="964"/>
                            </a:lnTo>
                            <a:lnTo>
                              <a:pt x="1129" y="860"/>
                            </a:lnTo>
                            <a:lnTo>
                              <a:pt x="1203" y="764"/>
                            </a:lnTo>
                            <a:lnTo>
                              <a:pt x="1269" y="677"/>
                            </a:lnTo>
                            <a:lnTo>
                              <a:pt x="1329" y="599"/>
                            </a:lnTo>
                            <a:lnTo>
                              <a:pt x="1382" y="529"/>
                            </a:lnTo>
                            <a:lnTo>
                              <a:pt x="1429" y="467"/>
                            </a:lnTo>
                            <a:lnTo>
                              <a:pt x="1470" y="411"/>
                            </a:lnTo>
                            <a:lnTo>
                              <a:pt x="1506" y="364"/>
                            </a:lnTo>
                            <a:lnTo>
                              <a:pt x="1534" y="323"/>
                            </a:lnTo>
                            <a:lnTo>
                              <a:pt x="1559" y="288"/>
                            </a:lnTo>
                            <a:lnTo>
                              <a:pt x="1578" y="260"/>
                            </a:lnTo>
                            <a:lnTo>
                              <a:pt x="1592" y="238"/>
                            </a:lnTo>
                            <a:lnTo>
                              <a:pt x="1602" y="221"/>
                            </a:lnTo>
                            <a:lnTo>
                              <a:pt x="1609" y="208"/>
                            </a:lnTo>
                            <a:lnTo>
                              <a:pt x="1610" y="201"/>
                            </a:lnTo>
                            <a:lnTo>
                              <a:pt x="1589" y="181"/>
                            </a:lnTo>
                            <a:lnTo>
                              <a:pt x="1565" y="161"/>
                            </a:lnTo>
                            <a:lnTo>
                              <a:pt x="1541" y="143"/>
                            </a:lnTo>
                            <a:lnTo>
                              <a:pt x="1514" y="126"/>
                            </a:lnTo>
                            <a:lnTo>
                              <a:pt x="1488" y="111"/>
                            </a:lnTo>
                            <a:lnTo>
                              <a:pt x="1459" y="97"/>
                            </a:lnTo>
                            <a:lnTo>
                              <a:pt x="1429" y="85"/>
                            </a:lnTo>
                            <a:lnTo>
                              <a:pt x="1398" y="73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004766" id="Freeform 31" o:spid="_x0000_s1026" alt="Petals" style="position:absolute;margin-left:342.75pt;margin-top:38.25pt;width:19.25pt;height:23.35pt;rotation:11345904fd;flip:y;z-index:-251675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81,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<v:fill opacity="37265f"/>
              <v:path arrowok="t" o:connecttype="custom" o:connectlocs="153419,2664;121332,0;92363,2917;66772,10655;44947,22706;26761,38054;18317,50359;26241,60633;47935,82071;88336,117968;54950,91584;11432,59111;0,52896;6365,62155;26501,93614;57029,138137;79502,166678;84958,171245;97949,161477;92753,171371;42999,232766;29229,252935;26631,260292;28969,264985;43389,273484;75865,289213;101327,295809;120033,296190;133154,292765;142117,287057;150301,280587;169008,266380;193690,242533;203173,229214;195638,219447;175763,200039;153419,179870;189663,209045;210837,223760;227855,232258;236818,230356;240975,217544;243703,196741;244223,169469;241625,147524;236429,128116;228634,110738;218632,95643;206810,82705;195768,73825;186935,78772;164461,98307;137051,126467;124450,139406;146664,109089;185636,59238;204992,32980;206420,22959;189533,12304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1854" behindDoc="1" locked="0" layoutInCell="1" allowOverlap="1" wp14:anchorId="1923BB76" wp14:editId="0ADB6A86">
              <wp:simplePos x="0" y="0"/>
              <wp:positionH relativeFrom="column">
                <wp:posOffset>4705350</wp:posOffset>
              </wp:positionH>
              <wp:positionV relativeFrom="paragraph">
                <wp:posOffset>1209675</wp:posOffset>
              </wp:positionV>
              <wp:extent cx="194389" cy="175736"/>
              <wp:effectExtent l="19050" t="19050" r="15240" b="15240"/>
              <wp:wrapNone/>
              <wp:docPr id="32" name="Freeform 32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194389" cy="175736"/>
                      </a:xfrm>
                      <a:custGeom>
                        <a:avLst/>
                        <a:gdLst>
                          <a:gd name="T0" fmla="*/ 1270 w 1492"/>
                          <a:gd name="T1" fmla="*/ 265 h 1388"/>
                          <a:gd name="T2" fmla="*/ 1154 w 1492"/>
                          <a:gd name="T3" fmla="*/ 211 h 1388"/>
                          <a:gd name="T4" fmla="*/ 1052 w 1492"/>
                          <a:gd name="T5" fmla="*/ 175 h 1388"/>
                          <a:gd name="T6" fmla="*/ 934 w 1492"/>
                          <a:gd name="T7" fmla="*/ 147 h 1388"/>
                          <a:gd name="T8" fmla="*/ 917 w 1492"/>
                          <a:gd name="T9" fmla="*/ 18 h 1388"/>
                          <a:gd name="T10" fmla="*/ 915 w 1492"/>
                          <a:gd name="T11" fmla="*/ 1 h 1388"/>
                          <a:gd name="T12" fmla="*/ 843 w 1492"/>
                          <a:gd name="T13" fmla="*/ 21 h 1388"/>
                          <a:gd name="T14" fmla="*/ 744 w 1492"/>
                          <a:gd name="T15" fmla="*/ 56 h 1388"/>
                          <a:gd name="T16" fmla="*/ 680 w 1492"/>
                          <a:gd name="T17" fmla="*/ 85 h 1388"/>
                          <a:gd name="T18" fmla="*/ 611 w 1492"/>
                          <a:gd name="T19" fmla="*/ 119 h 1388"/>
                          <a:gd name="T20" fmla="*/ 549 w 1492"/>
                          <a:gd name="T21" fmla="*/ 157 h 1388"/>
                          <a:gd name="T22" fmla="*/ 493 w 1492"/>
                          <a:gd name="T23" fmla="*/ 198 h 1388"/>
                          <a:gd name="T24" fmla="*/ 445 w 1492"/>
                          <a:gd name="T25" fmla="*/ 244 h 1388"/>
                          <a:gd name="T26" fmla="*/ 400 w 1492"/>
                          <a:gd name="T27" fmla="*/ 292 h 1388"/>
                          <a:gd name="T28" fmla="*/ 362 w 1492"/>
                          <a:gd name="T29" fmla="*/ 342 h 1388"/>
                          <a:gd name="T30" fmla="*/ 330 w 1492"/>
                          <a:gd name="T31" fmla="*/ 394 h 1388"/>
                          <a:gd name="T32" fmla="*/ 304 w 1492"/>
                          <a:gd name="T33" fmla="*/ 447 h 1388"/>
                          <a:gd name="T34" fmla="*/ 264 w 1492"/>
                          <a:gd name="T35" fmla="*/ 558 h 1388"/>
                          <a:gd name="T36" fmla="*/ 147 w 1492"/>
                          <a:gd name="T37" fmla="*/ 568 h 1388"/>
                          <a:gd name="T38" fmla="*/ 52 w 1492"/>
                          <a:gd name="T39" fmla="*/ 545 h 1388"/>
                          <a:gd name="T40" fmla="*/ 14 w 1492"/>
                          <a:gd name="T41" fmla="*/ 538 h 1388"/>
                          <a:gd name="T42" fmla="*/ 3 w 1492"/>
                          <a:gd name="T43" fmla="*/ 591 h 1388"/>
                          <a:gd name="T44" fmla="*/ 0 w 1492"/>
                          <a:gd name="T45" fmla="*/ 693 h 1388"/>
                          <a:gd name="T46" fmla="*/ 24 w 1492"/>
                          <a:gd name="T47" fmla="*/ 811 h 1388"/>
                          <a:gd name="T48" fmla="*/ 57 w 1492"/>
                          <a:gd name="T49" fmla="*/ 917 h 1388"/>
                          <a:gd name="T50" fmla="*/ 99 w 1492"/>
                          <a:gd name="T51" fmla="*/ 1012 h 1388"/>
                          <a:gd name="T52" fmla="*/ 148 w 1492"/>
                          <a:gd name="T53" fmla="*/ 1095 h 1388"/>
                          <a:gd name="T54" fmla="*/ 203 w 1492"/>
                          <a:gd name="T55" fmla="*/ 1168 h 1388"/>
                          <a:gd name="T56" fmla="*/ 264 w 1492"/>
                          <a:gd name="T57" fmla="*/ 1230 h 1388"/>
                          <a:gd name="T58" fmla="*/ 329 w 1492"/>
                          <a:gd name="T59" fmla="*/ 1281 h 1388"/>
                          <a:gd name="T60" fmla="*/ 398 w 1492"/>
                          <a:gd name="T61" fmla="*/ 1324 h 1388"/>
                          <a:gd name="T62" fmla="*/ 470 w 1492"/>
                          <a:gd name="T63" fmla="*/ 1356 h 1388"/>
                          <a:gd name="T64" fmla="*/ 545 w 1492"/>
                          <a:gd name="T65" fmla="*/ 1378 h 1388"/>
                          <a:gd name="T66" fmla="*/ 596 w 1492"/>
                          <a:gd name="T67" fmla="*/ 1379 h 1388"/>
                          <a:gd name="T68" fmla="*/ 612 w 1492"/>
                          <a:gd name="T69" fmla="*/ 1316 h 1388"/>
                          <a:gd name="T70" fmla="*/ 641 w 1492"/>
                          <a:gd name="T71" fmla="*/ 1197 h 1388"/>
                          <a:gd name="T72" fmla="*/ 702 w 1492"/>
                          <a:gd name="T73" fmla="*/ 1107 h 1388"/>
                          <a:gd name="T74" fmla="*/ 768 w 1492"/>
                          <a:gd name="T75" fmla="*/ 1040 h 1388"/>
                          <a:gd name="T76" fmla="*/ 823 w 1492"/>
                          <a:gd name="T77" fmla="*/ 965 h 1388"/>
                          <a:gd name="T78" fmla="*/ 868 w 1492"/>
                          <a:gd name="T79" fmla="*/ 885 h 1388"/>
                          <a:gd name="T80" fmla="*/ 903 w 1492"/>
                          <a:gd name="T81" fmla="*/ 804 h 1388"/>
                          <a:gd name="T82" fmla="*/ 1104 w 1492"/>
                          <a:gd name="T83" fmla="*/ 792 h 1388"/>
                          <a:gd name="T84" fmla="*/ 1411 w 1492"/>
                          <a:gd name="T85" fmla="*/ 862 h 1388"/>
                          <a:gd name="T86" fmla="*/ 1486 w 1492"/>
                          <a:gd name="T87" fmla="*/ 878 h 1388"/>
                          <a:gd name="T88" fmla="*/ 1488 w 1492"/>
                          <a:gd name="T89" fmla="*/ 846 h 1388"/>
                          <a:gd name="T90" fmla="*/ 1490 w 1492"/>
                          <a:gd name="T91" fmla="*/ 749 h 1388"/>
                          <a:gd name="T92" fmla="*/ 1491 w 1492"/>
                          <a:gd name="T93" fmla="*/ 632 h 1388"/>
                          <a:gd name="T94" fmla="*/ 1481 w 1492"/>
                          <a:gd name="T95" fmla="*/ 538 h 1388"/>
                          <a:gd name="T96" fmla="*/ 1464 w 1492"/>
                          <a:gd name="T97" fmla="*/ 461 h 1388"/>
                          <a:gd name="T98" fmla="*/ 1439 w 1492"/>
                          <a:gd name="T99" fmla="*/ 401 h 1388"/>
                          <a:gd name="T100" fmla="*/ 1411 w 1492"/>
                          <a:gd name="T101" fmla="*/ 357 h 1388"/>
                          <a:gd name="T102" fmla="*/ 1383 w 1492"/>
                          <a:gd name="T103" fmla="*/ 326 h 1388"/>
                          <a:gd name="T104" fmla="*/ 1355 w 1492"/>
                          <a:gd name="T105" fmla="*/ 304 h 1388"/>
                          <a:gd name="T106" fmla="*/ 1313 w 1492"/>
                          <a:gd name="T107" fmla="*/ 285 h 13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492" h="1388">
                            <a:moveTo>
                              <a:pt x="1304" y="283"/>
                            </a:moveTo>
                            <a:lnTo>
                              <a:pt x="1295" y="278"/>
                            </a:lnTo>
                            <a:lnTo>
                              <a:pt x="1270" y="265"/>
                            </a:lnTo>
                            <a:lnTo>
                              <a:pt x="1233" y="246"/>
                            </a:lnTo>
                            <a:lnTo>
                              <a:pt x="1183" y="223"/>
                            </a:lnTo>
                            <a:lnTo>
                              <a:pt x="1154" y="211"/>
                            </a:lnTo>
                            <a:lnTo>
                              <a:pt x="1122" y="198"/>
                            </a:lnTo>
                            <a:lnTo>
                              <a:pt x="1088" y="187"/>
                            </a:lnTo>
                            <a:lnTo>
                              <a:pt x="1052" y="175"/>
                            </a:lnTo>
                            <a:lnTo>
                              <a:pt x="1014" y="165"/>
                            </a:lnTo>
                            <a:lnTo>
                              <a:pt x="975" y="155"/>
                            </a:lnTo>
                            <a:lnTo>
                              <a:pt x="934" y="147"/>
                            </a:lnTo>
                            <a:lnTo>
                              <a:pt x="892" y="142"/>
                            </a:lnTo>
                            <a:lnTo>
                              <a:pt x="909" y="60"/>
                            </a:lnTo>
                            <a:lnTo>
                              <a:pt x="917" y="18"/>
                            </a:lnTo>
                            <a:lnTo>
                              <a:pt x="920" y="2"/>
                            </a:lnTo>
                            <a:lnTo>
                              <a:pt x="921" y="0"/>
                            </a:lnTo>
                            <a:lnTo>
                              <a:pt x="915" y="1"/>
                            </a:lnTo>
                            <a:lnTo>
                              <a:pt x="899" y="5"/>
                            </a:lnTo>
                            <a:lnTo>
                              <a:pt x="874" y="12"/>
                            </a:lnTo>
                            <a:lnTo>
                              <a:pt x="843" y="21"/>
                            </a:lnTo>
                            <a:lnTo>
                              <a:pt x="805" y="33"/>
                            </a:lnTo>
                            <a:lnTo>
                              <a:pt x="765" y="47"/>
                            </a:lnTo>
                            <a:lnTo>
                              <a:pt x="744" y="56"/>
                            </a:lnTo>
                            <a:lnTo>
                              <a:pt x="722" y="65"/>
                            </a:lnTo>
                            <a:lnTo>
                              <a:pt x="701" y="74"/>
                            </a:lnTo>
                            <a:lnTo>
                              <a:pt x="680" y="85"/>
                            </a:lnTo>
                            <a:lnTo>
                              <a:pt x="657" y="95"/>
                            </a:lnTo>
                            <a:lnTo>
                              <a:pt x="633" y="107"/>
                            </a:lnTo>
                            <a:lnTo>
                              <a:pt x="611" y="119"/>
                            </a:lnTo>
                            <a:lnTo>
                              <a:pt x="590" y="131"/>
                            </a:lnTo>
                            <a:lnTo>
                              <a:pt x="569" y="144"/>
                            </a:lnTo>
                            <a:lnTo>
                              <a:pt x="549" y="157"/>
                            </a:lnTo>
                            <a:lnTo>
                              <a:pt x="530" y="171"/>
                            </a:lnTo>
                            <a:lnTo>
                              <a:pt x="511" y="184"/>
                            </a:lnTo>
                            <a:lnTo>
                              <a:pt x="493" y="198"/>
                            </a:lnTo>
                            <a:lnTo>
                              <a:pt x="477" y="213"/>
                            </a:lnTo>
                            <a:lnTo>
                              <a:pt x="460" y="228"/>
                            </a:lnTo>
                            <a:lnTo>
                              <a:pt x="445" y="244"/>
                            </a:lnTo>
                            <a:lnTo>
                              <a:pt x="429" y="259"/>
                            </a:lnTo>
                            <a:lnTo>
                              <a:pt x="415" y="275"/>
                            </a:lnTo>
                            <a:lnTo>
                              <a:pt x="400" y="292"/>
                            </a:lnTo>
                            <a:lnTo>
                              <a:pt x="388" y="308"/>
                            </a:lnTo>
                            <a:lnTo>
                              <a:pt x="375" y="325"/>
                            </a:lnTo>
                            <a:lnTo>
                              <a:pt x="362" y="342"/>
                            </a:lnTo>
                            <a:lnTo>
                              <a:pt x="351" y="358"/>
                            </a:lnTo>
                            <a:lnTo>
                              <a:pt x="340" y="376"/>
                            </a:lnTo>
                            <a:lnTo>
                              <a:pt x="330" y="394"/>
                            </a:lnTo>
                            <a:lnTo>
                              <a:pt x="320" y="411"/>
                            </a:lnTo>
                            <a:lnTo>
                              <a:pt x="311" y="429"/>
                            </a:lnTo>
                            <a:lnTo>
                              <a:pt x="304" y="447"/>
                            </a:lnTo>
                            <a:lnTo>
                              <a:pt x="288" y="484"/>
                            </a:lnTo>
                            <a:lnTo>
                              <a:pt x="275" y="520"/>
                            </a:lnTo>
                            <a:lnTo>
                              <a:pt x="264" y="558"/>
                            </a:lnTo>
                            <a:lnTo>
                              <a:pt x="255" y="595"/>
                            </a:lnTo>
                            <a:lnTo>
                              <a:pt x="196" y="580"/>
                            </a:lnTo>
                            <a:lnTo>
                              <a:pt x="147" y="568"/>
                            </a:lnTo>
                            <a:lnTo>
                              <a:pt x="107" y="558"/>
                            </a:lnTo>
                            <a:lnTo>
                              <a:pt x="76" y="550"/>
                            </a:lnTo>
                            <a:lnTo>
                              <a:pt x="52" y="545"/>
                            </a:lnTo>
                            <a:lnTo>
                              <a:pt x="34" y="541"/>
                            </a:lnTo>
                            <a:lnTo>
                              <a:pt x="22" y="539"/>
                            </a:lnTo>
                            <a:lnTo>
                              <a:pt x="14" y="538"/>
                            </a:lnTo>
                            <a:lnTo>
                              <a:pt x="10" y="555"/>
                            </a:lnTo>
                            <a:lnTo>
                              <a:pt x="5" y="572"/>
                            </a:lnTo>
                            <a:lnTo>
                              <a:pt x="3" y="591"/>
                            </a:lnTo>
                            <a:lnTo>
                              <a:pt x="2" y="610"/>
                            </a:lnTo>
                            <a:lnTo>
                              <a:pt x="0" y="651"/>
                            </a:lnTo>
                            <a:lnTo>
                              <a:pt x="0" y="693"/>
                            </a:lnTo>
                            <a:lnTo>
                              <a:pt x="6" y="734"/>
                            </a:lnTo>
                            <a:lnTo>
                              <a:pt x="15" y="773"/>
                            </a:lnTo>
                            <a:lnTo>
                              <a:pt x="24" y="811"/>
                            </a:lnTo>
                            <a:lnTo>
                              <a:pt x="34" y="848"/>
                            </a:lnTo>
                            <a:lnTo>
                              <a:pt x="46" y="883"/>
                            </a:lnTo>
                            <a:lnTo>
                              <a:pt x="57" y="917"/>
                            </a:lnTo>
                            <a:lnTo>
                              <a:pt x="71" y="950"/>
                            </a:lnTo>
                            <a:lnTo>
                              <a:pt x="85" y="982"/>
                            </a:lnTo>
                            <a:lnTo>
                              <a:pt x="99" y="1012"/>
                            </a:lnTo>
                            <a:lnTo>
                              <a:pt x="115" y="1041"/>
                            </a:lnTo>
                            <a:lnTo>
                              <a:pt x="131" y="1068"/>
                            </a:lnTo>
                            <a:lnTo>
                              <a:pt x="148" y="1095"/>
                            </a:lnTo>
                            <a:lnTo>
                              <a:pt x="166" y="1121"/>
                            </a:lnTo>
                            <a:lnTo>
                              <a:pt x="184" y="1145"/>
                            </a:lnTo>
                            <a:lnTo>
                              <a:pt x="203" y="1168"/>
                            </a:lnTo>
                            <a:lnTo>
                              <a:pt x="223" y="1189"/>
                            </a:lnTo>
                            <a:lnTo>
                              <a:pt x="243" y="1210"/>
                            </a:lnTo>
                            <a:lnTo>
                              <a:pt x="264" y="1230"/>
                            </a:lnTo>
                            <a:lnTo>
                              <a:pt x="285" y="1248"/>
                            </a:lnTo>
                            <a:lnTo>
                              <a:pt x="307" y="1266"/>
                            </a:lnTo>
                            <a:lnTo>
                              <a:pt x="329" y="1281"/>
                            </a:lnTo>
                            <a:lnTo>
                              <a:pt x="351" y="1297"/>
                            </a:lnTo>
                            <a:lnTo>
                              <a:pt x="375" y="1310"/>
                            </a:lnTo>
                            <a:lnTo>
                              <a:pt x="398" y="1324"/>
                            </a:lnTo>
                            <a:lnTo>
                              <a:pt x="421" y="1335"/>
                            </a:lnTo>
                            <a:lnTo>
                              <a:pt x="446" y="1346"/>
                            </a:lnTo>
                            <a:lnTo>
                              <a:pt x="470" y="1356"/>
                            </a:lnTo>
                            <a:lnTo>
                              <a:pt x="495" y="1364"/>
                            </a:lnTo>
                            <a:lnTo>
                              <a:pt x="519" y="1371"/>
                            </a:lnTo>
                            <a:lnTo>
                              <a:pt x="545" y="1378"/>
                            </a:lnTo>
                            <a:lnTo>
                              <a:pt x="570" y="1384"/>
                            </a:lnTo>
                            <a:lnTo>
                              <a:pt x="594" y="1388"/>
                            </a:lnTo>
                            <a:lnTo>
                              <a:pt x="596" y="1379"/>
                            </a:lnTo>
                            <a:lnTo>
                              <a:pt x="600" y="1365"/>
                            </a:lnTo>
                            <a:lnTo>
                              <a:pt x="606" y="1343"/>
                            </a:lnTo>
                            <a:lnTo>
                              <a:pt x="612" y="1316"/>
                            </a:lnTo>
                            <a:lnTo>
                              <a:pt x="621" y="1281"/>
                            </a:lnTo>
                            <a:lnTo>
                              <a:pt x="631" y="1243"/>
                            </a:lnTo>
                            <a:lnTo>
                              <a:pt x="641" y="1197"/>
                            </a:lnTo>
                            <a:lnTo>
                              <a:pt x="651" y="1147"/>
                            </a:lnTo>
                            <a:lnTo>
                              <a:pt x="678" y="1128"/>
                            </a:lnTo>
                            <a:lnTo>
                              <a:pt x="702" y="1107"/>
                            </a:lnTo>
                            <a:lnTo>
                              <a:pt x="725" y="1086"/>
                            </a:lnTo>
                            <a:lnTo>
                              <a:pt x="748" y="1063"/>
                            </a:lnTo>
                            <a:lnTo>
                              <a:pt x="768" y="1040"/>
                            </a:lnTo>
                            <a:lnTo>
                              <a:pt x="788" y="1015"/>
                            </a:lnTo>
                            <a:lnTo>
                              <a:pt x="806" y="991"/>
                            </a:lnTo>
                            <a:lnTo>
                              <a:pt x="823" y="965"/>
                            </a:lnTo>
                            <a:lnTo>
                              <a:pt x="840" y="939"/>
                            </a:lnTo>
                            <a:lnTo>
                              <a:pt x="854" y="912"/>
                            </a:lnTo>
                            <a:lnTo>
                              <a:pt x="868" y="885"/>
                            </a:lnTo>
                            <a:lnTo>
                              <a:pt x="881" y="859"/>
                            </a:lnTo>
                            <a:lnTo>
                              <a:pt x="892" y="831"/>
                            </a:lnTo>
                            <a:lnTo>
                              <a:pt x="903" y="804"/>
                            </a:lnTo>
                            <a:lnTo>
                              <a:pt x="912" y="778"/>
                            </a:lnTo>
                            <a:lnTo>
                              <a:pt x="921" y="751"/>
                            </a:lnTo>
                            <a:lnTo>
                              <a:pt x="1104" y="792"/>
                            </a:lnTo>
                            <a:lnTo>
                              <a:pt x="1243" y="824"/>
                            </a:lnTo>
                            <a:lnTo>
                              <a:pt x="1343" y="846"/>
                            </a:lnTo>
                            <a:lnTo>
                              <a:pt x="1411" y="862"/>
                            </a:lnTo>
                            <a:lnTo>
                              <a:pt x="1454" y="871"/>
                            </a:lnTo>
                            <a:lnTo>
                              <a:pt x="1477" y="876"/>
                            </a:lnTo>
                            <a:lnTo>
                              <a:pt x="1486" y="878"/>
                            </a:lnTo>
                            <a:lnTo>
                              <a:pt x="1488" y="878"/>
                            </a:lnTo>
                            <a:lnTo>
                              <a:pt x="1488" y="869"/>
                            </a:lnTo>
                            <a:lnTo>
                              <a:pt x="1488" y="846"/>
                            </a:lnTo>
                            <a:lnTo>
                              <a:pt x="1488" y="819"/>
                            </a:lnTo>
                            <a:lnTo>
                              <a:pt x="1488" y="793"/>
                            </a:lnTo>
                            <a:lnTo>
                              <a:pt x="1490" y="749"/>
                            </a:lnTo>
                            <a:lnTo>
                              <a:pt x="1492" y="708"/>
                            </a:lnTo>
                            <a:lnTo>
                              <a:pt x="1492" y="669"/>
                            </a:lnTo>
                            <a:lnTo>
                              <a:pt x="1491" y="632"/>
                            </a:lnTo>
                            <a:lnTo>
                              <a:pt x="1489" y="599"/>
                            </a:lnTo>
                            <a:lnTo>
                              <a:pt x="1486" y="567"/>
                            </a:lnTo>
                            <a:lnTo>
                              <a:pt x="1481" y="538"/>
                            </a:lnTo>
                            <a:lnTo>
                              <a:pt x="1477" y="510"/>
                            </a:lnTo>
                            <a:lnTo>
                              <a:pt x="1470" y="485"/>
                            </a:lnTo>
                            <a:lnTo>
                              <a:pt x="1464" y="461"/>
                            </a:lnTo>
                            <a:lnTo>
                              <a:pt x="1456" y="439"/>
                            </a:lnTo>
                            <a:lnTo>
                              <a:pt x="1448" y="420"/>
                            </a:lnTo>
                            <a:lnTo>
                              <a:pt x="1439" y="401"/>
                            </a:lnTo>
                            <a:lnTo>
                              <a:pt x="1430" y="386"/>
                            </a:lnTo>
                            <a:lnTo>
                              <a:pt x="1420" y="370"/>
                            </a:lnTo>
                            <a:lnTo>
                              <a:pt x="1411" y="357"/>
                            </a:lnTo>
                            <a:lnTo>
                              <a:pt x="1401" y="346"/>
                            </a:lnTo>
                            <a:lnTo>
                              <a:pt x="1391" y="335"/>
                            </a:lnTo>
                            <a:lnTo>
                              <a:pt x="1383" y="326"/>
                            </a:lnTo>
                            <a:lnTo>
                              <a:pt x="1373" y="317"/>
                            </a:lnTo>
                            <a:lnTo>
                              <a:pt x="1364" y="310"/>
                            </a:lnTo>
                            <a:lnTo>
                              <a:pt x="1355" y="304"/>
                            </a:lnTo>
                            <a:lnTo>
                              <a:pt x="1346" y="299"/>
                            </a:lnTo>
                            <a:lnTo>
                              <a:pt x="1338" y="295"/>
                            </a:lnTo>
                            <a:lnTo>
                              <a:pt x="1313" y="285"/>
                            </a:lnTo>
                            <a:lnTo>
                              <a:pt x="1304" y="283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2BA31B" id="Freeform 32" o:spid="_x0000_s1026" alt="Petals" style="position:absolute;margin-left:370.5pt;margin-top:95.25pt;width:15.3pt;height:13.85pt;rotation:11345904fd;flip:y;z-index:-251674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2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<v:fill opacity="37265f"/>
              <v:path arrowok="t" o:connecttype="custom" o:connectlocs="165465,33552;150352,26715;137062,22157;121689,18612;119474,2279;119213,127;109832,2659;96934,7090;88596,10762;79606,15067;71528,19878;64232,25069;57978,30893;52115,36970;47164,43301;42995,49885;39607,56595;34396,70649;19152,71915;6775,69003;1824,68117;391,74827;0,87741;3127,102681;7426,116102;12898,128130;19283,138639;26448,147882;34396,155731;42865,162189;51854,167633;61235,171684;71007,174470;77651,174597;79736,166620;83514,151553;91462,140158;100061,131675;107227,122180;113090,112051;117650,101795;143837,100276;183836,109139;193607,111164;193868,107113;194128,94832;194259,80018;192956,68117;190741,58368;187484,50771;183836,45200;180188,41275;176540,38490;171068,36084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78" behindDoc="1" locked="0" layoutInCell="1" allowOverlap="1" wp14:anchorId="1E924331" wp14:editId="6C285E3A">
              <wp:simplePos x="0" y="0"/>
              <wp:positionH relativeFrom="column">
                <wp:posOffset>3733800</wp:posOffset>
              </wp:positionH>
              <wp:positionV relativeFrom="paragraph">
                <wp:posOffset>295275</wp:posOffset>
              </wp:positionV>
              <wp:extent cx="269334" cy="283003"/>
              <wp:effectExtent l="0" t="19050" r="0" b="22225"/>
              <wp:wrapNone/>
              <wp:docPr id="33" name="Freeform 33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69334" cy="283003"/>
                      </a:xfrm>
                      <a:custGeom>
                        <a:avLst/>
                        <a:gdLst>
                          <a:gd name="T0" fmla="*/ 1551 w 2069"/>
                          <a:gd name="T1" fmla="*/ 1361 h 2232"/>
                          <a:gd name="T2" fmla="*/ 1702 w 2069"/>
                          <a:gd name="T3" fmla="*/ 1267 h 2232"/>
                          <a:gd name="T4" fmla="*/ 1873 w 2069"/>
                          <a:gd name="T5" fmla="*/ 1287 h 2232"/>
                          <a:gd name="T6" fmla="*/ 1908 w 2069"/>
                          <a:gd name="T7" fmla="*/ 1260 h 2232"/>
                          <a:gd name="T8" fmla="*/ 1971 w 2069"/>
                          <a:gd name="T9" fmla="*/ 1108 h 2232"/>
                          <a:gd name="T10" fmla="*/ 2000 w 2069"/>
                          <a:gd name="T11" fmla="*/ 987 h 2232"/>
                          <a:gd name="T12" fmla="*/ 2011 w 2069"/>
                          <a:gd name="T13" fmla="*/ 868 h 2232"/>
                          <a:gd name="T14" fmla="*/ 2007 w 2069"/>
                          <a:gd name="T15" fmla="*/ 757 h 2232"/>
                          <a:gd name="T16" fmla="*/ 1985 w 2069"/>
                          <a:gd name="T17" fmla="*/ 655 h 2232"/>
                          <a:gd name="T18" fmla="*/ 1929 w 2069"/>
                          <a:gd name="T19" fmla="*/ 512 h 2232"/>
                          <a:gd name="T20" fmla="*/ 1959 w 2069"/>
                          <a:gd name="T21" fmla="*/ 353 h 2232"/>
                          <a:gd name="T22" fmla="*/ 2062 w 2069"/>
                          <a:gd name="T23" fmla="*/ 274 h 2232"/>
                          <a:gd name="T24" fmla="*/ 2017 w 2069"/>
                          <a:gd name="T25" fmla="*/ 205 h 2232"/>
                          <a:gd name="T26" fmla="*/ 1919 w 2069"/>
                          <a:gd name="T27" fmla="*/ 134 h 2232"/>
                          <a:gd name="T28" fmla="*/ 1746 w 2069"/>
                          <a:gd name="T29" fmla="*/ 54 h 2232"/>
                          <a:gd name="T30" fmla="*/ 1584 w 2069"/>
                          <a:gd name="T31" fmla="*/ 11 h 2232"/>
                          <a:gd name="T32" fmla="*/ 1433 w 2069"/>
                          <a:gd name="T33" fmla="*/ 0 h 2232"/>
                          <a:gd name="T34" fmla="*/ 1295 w 2069"/>
                          <a:gd name="T35" fmla="*/ 20 h 2232"/>
                          <a:gd name="T36" fmla="*/ 1173 w 2069"/>
                          <a:gd name="T37" fmla="*/ 67 h 2232"/>
                          <a:gd name="T38" fmla="*/ 1068 w 2069"/>
                          <a:gd name="T39" fmla="*/ 138 h 2232"/>
                          <a:gd name="T40" fmla="*/ 1059 w 2069"/>
                          <a:gd name="T41" fmla="*/ 175 h 2232"/>
                          <a:gd name="T42" fmla="*/ 1160 w 2069"/>
                          <a:gd name="T43" fmla="*/ 312 h 2232"/>
                          <a:gd name="T44" fmla="*/ 1192 w 2069"/>
                          <a:gd name="T45" fmla="*/ 480 h 2232"/>
                          <a:gd name="T46" fmla="*/ 1225 w 2069"/>
                          <a:gd name="T47" fmla="*/ 632 h 2232"/>
                          <a:gd name="T48" fmla="*/ 1287 w 2069"/>
                          <a:gd name="T49" fmla="*/ 770 h 2232"/>
                          <a:gd name="T50" fmla="*/ 1208 w 2069"/>
                          <a:gd name="T51" fmla="*/ 815 h 2232"/>
                          <a:gd name="T52" fmla="*/ 1054 w 2069"/>
                          <a:gd name="T53" fmla="*/ 737 h 2232"/>
                          <a:gd name="T54" fmla="*/ 904 w 2069"/>
                          <a:gd name="T55" fmla="*/ 691 h 2232"/>
                          <a:gd name="T56" fmla="*/ 760 w 2069"/>
                          <a:gd name="T57" fmla="*/ 676 h 2232"/>
                          <a:gd name="T58" fmla="*/ 624 w 2069"/>
                          <a:gd name="T59" fmla="*/ 686 h 2232"/>
                          <a:gd name="T60" fmla="*/ 497 w 2069"/>
                          <a:gd name="T61" fmla="*/ 721 h 2232"/>
                          <a:gd name="T62" fmla="*/ 382 w 2069"/>
                          <a:gd name="T63" fmla="*/ 778 h 2232"/>
                          <a:gd name="T64" fmla="*/ 441 w 2069"/>
                          <a:gd name="T65" fmla="*/ 893 h 2232"/>
                          <a:gd name="T66" fmla="*/ 493 w 2069"/>
                          <a:gd name="T67" fmla="*/ 1092 h 2232"/>
                          <a:gd name="T68" fmla="*/ 486 w 2069"/>
                          <a:gd name="T69" fmla="*/ 1270 h 2232"/>
                          <a:gd name="T70" fmla="*/ 519 w 2069"/>
                          <a:gd name="T71" fmla="*/ 1435 h 2232"/>
                          <a:gd name="T72" fmla="*/ 383 w 2069"/>
                          <a:gd name="T73" fmla="*/ 1651 h 2232"/>
                          <a:gd name="T74" fmla="*/ 10 w 2069"/>
                          <a:gd name="T75" fmla="*/ 1848 h 2232"/>
                          <a:gd name="T76" fmla="*/ 32 w 2069"/>
                          <a:gd name="T77" fmla="*/ 1890 h 2232"/>
                          <a:gd name="T78" fmla="*/ 113 w 2069"/>
                          <a:gd name="T79" fmla="*/ 1999 h 2232"/>
                          <a:gd name="T80" fmla="*/ 245 w 2069"/>
                          <a:gd name="T81" fmla="*/ 2130 h 2232"/>
                          <a:gd name="T82" fmla="*/ 359 w 2069"/>
                          <a:gd name="T83" fmla="*/ 2202 h 2232"/>
                          <a:gd name="T84" fmla="*/ 451 w 2069"/>
                          <a:gd name="T85" fmla="*/ 2228 h 2232"/>
                          <a:gd name="T86" fmla="*/ 521 w 2069"/>
                          <a:gd name="T87" fmla="*/ 2228 h 2232"/>
                          <a:gd name="T88" fmla="*/ 578 w 2069"/>
                          <a:gd name="T89" fmla="*/ 2210 h 2232"/>
                          <a:gd name="T90" fmla="*/ 726 w 2069"/>
                          <a:gd name="T91" fmla="*/ 2172 h 2232"/>
                          <a:gd name="T92" fmla="*/ 905 w 2069"/>
                          <a:gd name="T93" fmla="*/ 2102 h 2232"/>
                          <a:gd name="T94" fmla="*/ 1082 w 2069"/>
                          <a:gd name="T95" fmla="*/ 2163 h 2232"/>
                          <a:gd name="T96" fmla="*/ 1125 w 2069"/>
                          <a:gd name="T97" fmla="*/ 2137 h 2232"/>
                          <a:gd name="T98" fmla="*/ 1223 w 2069"/>
                          <a:gd name="T99" fmla="*/ 1986 h 2232"/>
                          <a:gd name="T100" fmla="*/ 1285 w 2069"/>
                          <a:gd name="T101" fmla="*/ 1841 h 2232"/>
                          <a:gd name="T102" fmla="*/ 1323 w 2069"/>
                          <a:gd name="T103" fmla="*/ 1682 h 2232"/>
                          <a:gd name="T104" fmla="*/ 1329 w 2069"/>
                          <a:gd name="T105" fmla="*/ 1535 h 2232"/>
                          <a:gd name="T106" fmla="*/ 1346 w 2069"/>
                          <a:gd name="T107" fmla="*/ 1448 h 2232"/>
                          <a:gd name="T108" fmla="*/ 1424 w 2069"/>
                          <a:gd name="T109" fmla="*/ 1421 h 22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69" h="2232">
                            <a:moveTo>
                              <a:pt x="1430" y="1415"/>
                            </a:moveTo>
                            <a:lnTo>
                              <a:pt x="1439" y="1412"/>
                            </a:lnTo>
                            <a:lnTo>
                              <a:pt x="1464" y="1402"/>
                            </a:lnTo>
                            <a:lnTo>
                              <a:pt x="1503" y="1385"/>
                            </a:lnTo>
                            <a:lnTo>
                              <a:pt x="1551" y="1361"/>
                            </a:lnTo>
                            <a:lnTo>
                              <a:pt x="1578" y="1345"/>
                            </a:lnTo>
                            <a:lnTo>
                              <a:pt x="1608" y="1328"/>
                            </a:lnTo>
                            <a:lnTo>
                              <a:pt x="1638" y="1311"/>
                            </a:lnTo>
                            <a:lnTo>
                              <a:pt x="1670" y="1290"/>
                            </a:lnTo>
                            <a:lnTo>
                              <a:pt x="1702" y="1267"/>
                            </a:lnTo>
                            <a:lnTo>
                              <a:pt x="1735" y="1243"/>
                            </a:lnTo>
                            <a:lnTo>
                              <a:pt x="1767" y="1216"/>
                            </a:lnTo>
                            <a:lnTo>
                              <a:pt x="1799" y="1189"/>
                            </a:lnTo>
                            <a:lnTo>
                              <a:pt x="1848" y="1254"/>
                            </a:lnTo>
                            <a:lnTo>
                              <a:pt x="1873" y="1287"/>
                            </a:lnTo>
                            <a:lnTo>
                              <a:pt x="1882" y="1300"/>
                            </a:lnTo>
                            <a:lnTo>
                              <a:pt x="1884" y="1302"/>
                            </a:lnTo>
                            <a:lnTo>
                              <a:pt x="1887" y="1296"/>
                            </a:lnTo>
                            <a:lnTo>
                              <a:pt x="1896" y="1282"/>
                            </a:lnTo>
                            <a:lnTo>
                              <a:pt x="1908" y="1260"/>
                            </a:lnTo>
                            <a:lnTo>
                              <a:pt x="1923" y="1230"/>
                            </a:lnTo>
                            <a:lnTo>
                              <a:pt x="1940" y="1193"/>
                            </a:lnTo>
                            <a:lnTo>
                              <a:pt x="1956" y="1152"/>
                            </a:lnTo>
                            <a:lnTo>
                              <a:pt x="1963" y="1131"/>
                            </a:lnTo>
                            <a:lnTo>
                              <a:pt x="1971" y="1108"/>
                            </a:lnTo>
                            <a:lnTo>
                              <a:pt x="1978" y="1084"/>
                            </a:lnTo>
                            <a:lnTo>
                              <a:pt x="1983" y="1061"/>
                            </a:lnTo>
                            <a:lnTo>
                              <a:pt x="1990" y="1035"/>
                            </a:lnTo>
                            <a:lnTo>
                              <a:pt x="1995" y="1011"/>
                            </a:lnTo>
                            <a:lnTo>
                              <a:pt x="2000" y="987"/>
                            </a:lnTo>
                            <a:lnTo>
                              <a:pt x="2003" y="962"/>
                            </a:lnTo>
                            <a:lnTo>
                              <a:pt x="2007" y="938"/>
                            </a:lnTo>
                            <a:lnTo>
                              <a:pt x="2009" y="915"/>
                            </a:lnTo>
                            <a:lnTo>
                              <a:pt x="2011" y="891"/>
                            </a:lnTo>
                            <a:lnTo>
                              <a:pt x="2011" y="868"/>
                            </a:lnTo>
                            <a:lnTo>
                              <a:pt x="2012" y="845"/>
                            </a:lnTo>
                            <a:lnTo>
                              <a:pt x="2011" y="822"/>
                            </a:lnTo>
                            <a:lnTo>
                              <a:pt x="2010" y="800"/>
                            </a:lnTo>
                            <a:lnTo>
                              <a:pt x="2009" y="778"/>
                            </a:lnTo>
                            <a:lnTo>
                              <a:pt x="2007" y="757"/>
                            </a:lnTo>
                            <a:lnTo>
                              <a:pt x="2003" y="736"/>
                            </a:lnTo>
                            <a:lnTo>
                              <a:pt x="2000" y="715"/>
                            </a:lnTo>
                            <a:lnTo>
                              <a:pt x="1995" y="695"/>
                            </a:lnTo>
                            <a:lnTo>
                              <a:pt x="1991" y="675"/>
                            </a:lnTo>
                            <a:lnTo>
                              <a:pt x="1985" y="655"/>
                            </a:lnTo>
                            <a:lnTo>
                              <a:pt x="1980" y="636"/>
                            </a:lnTo>
                            <a:lnTo>
                              <a:pt x="1974" y="616"/>
                            </a:lnTo>
                            <a:lnTo>
                              <a:pt x="1961" y="580"/>
                            </a:lnTo>
                            <a:lnTo>
                              <a:pt x="1946" y="545"/>
                            </a:lnTo>
                            <a:lnTo>
                              <a:pt x="1929" y="512"/>
                            </a:lnTo>
                            <a:lnTo>
                              <a:pt x="1910" y="481"/>
                            </a:lnTo>
                            <a:lnTo>
                              <a:pt x="1891" y="451"/>
                            </a:lnTo>
                            <a:lnTo>
                              <a:pt x="1870" y="424"/>
                            </a:lnTo>
                            <a:lnTo>
                              <a:pt x="1919" y="385"/>
                            </a:lnTo>
                            <a:lnTo>
                              <a:pt x="1959" y="353"/>
                            </a:lnTo>
                            <a:lnTo>
                              <a:pt x="1991" y="329"/>
                            </a:lnTo>
                            <a:lnTo>
                              <a:pt x="2017" y="309"/>
                            </a:lnTo>
                            <a:lnTo>
                              <a:pt x="2037" y="293"/>
                            </a:lnTo>
                            <a:lnTo>
                              <a:pt x="2051" y="282"/>
                            </a:lnTo>
                            <a:lnTo>
                              <a:pt x="2062" y="274"/>
                            </a:lnTo>
                            <a:lnTo>
                              <a:pt x="2069" y="268"/>
                            </a:lnTo>
                            <a:lnTo>
                              <a:pt x="2057" y="252"/>
                            </a:lnTo>
                            <a:lnTo>
                              <a:pt x="2044" y="236"/>
                            </a:lnTo>
                            <a:lnTo>
                              <a:pt x="2031" y="221"/>
                            </a:lnTo>
                            <a:lnTo>
                              <a:pt x="2017" y="205"/>
                            </a:lnTo>
                            <a:lnTo>
                              <a:pt x="2002" y="191"/>
                            </a:lnTo>
                            <a:lnTo>
                              <a:pt x="1987" y="178"/>
                            </a:lnTo>
                            <a:lnTo>
                              <a:pt x="1971" y="165"/>
                            </a:lnTo>
                            <a:lnTo>
                              <a:pt x="1956" y="154"/>
                            </a:lnTo>
                            <a:lnTo>
                              <a:pt x="1919" y="134"/>
                            </a:lnTo>
                            <a:lnTo>
                              <a:pt x="1883" y="116"/>
                            </a:lnTo>
                            <a:lnTo>
                              <a:pt x="1849" y="98"/>
                            </a:lnTo>
                            <a:lnTo>
                              <a:pt x="1815" y="82"/>
                            </a:lnTo>
                            <a:lnTo>
                              <a:pt x="1780" y="68"/>
                            </a:lnTo>
                            <a:lnTo>
                              <a:pt x="1746" y="54"/>
                            </a:lnTo>
                            <a:lnTo>
                              <a:pt x="1712" y="43"/>
                            </a:lnTo>
                            <a:lnTo>
                              <a:pt x="1680" y="32"/>
                            </a:lnTo>
                            <a:lnTo>
                              <a:pt x="1647" y="25"/>
                            </a:lnTo>
                            <a:lnTo>
                              <a:pt x="1615" y="17"/>
                            </a:lnTo>
                            <a:lnTo>
                              <a:pt x="1584" y="11"/>
                            </a:lnTo>
                            <a:lnTo>
                              <a:pt x="1553" y="6"/>
                            </a:lnTo>
                            <a:lnTo>
                              <a:pt x="1521" y="2"/>
                            </a:lnTo>
                            <a:lnTo>
                              <a:pt x="1492" y="1"/>
                            </a:lnTo>
                            <a:lnTo>
                              <a:pt x="1462" y="0"/>
                            </a:lnTo>
                            <a:lnTo>
                              <a:pt x="1433" y="0"/>
                            </a:lnTo>
                            <a:lnTo>
                              <a:pt x="1404" y="2"/>
                            </a:lnTo>
                            <a:lnTo>
                              <a:pt x="1376" y="5"/>
                            </a:lnTo>
                            <a:lnTo>
                              <a:pt x="1348" y="9"/>
                            </a:lnTo>
                            <a:lnTo>
                              <a:pt x="1322" y="13"/>
                            </a:lnTo>
                            <a:lnTo>
                              <a:pt x="1295" y="20"/>
                            </a:lnTo>
                            <a:lnTo>
                              <a:pt x="1270" y="27"/>
                            </a:lnTo>
                            <a:lnTo>
                              <a:pt x="1244" y="36"/>
                            </a:lnTo>
                            <a:lnTo>
                              <a:pt x="1220" y="44"/>
                            </a:lnTo>
                            <a:lnTo>
                              <a:pt x="1196" y="56"/>
                            </a:lnTo>
                            <a:lnTo>
                              <a:pt x="1173" y="67"/>
                            </a:lnTo>
                            <a:lnTo>
                              <a:pt x="1150" y="79"/>
                            </a:lnTo>
                            <a:lnTo>
                              <a:pt x="1129" y="92"/>
                            </a:lnTo>
                            <a:lnTo>
                              <a:pt x="1107" y="107"/>
                            </a:lnTo>
                            <a:lnTo>
                              <a:pt x="1086" y="121"/>
                            </a:lnTo>
                            <a:lnTo>
                              <a:pt x="1068" y="138"/>
                            </a:lnTo>
                            <a:lnTo>
                              <a:pt x="1048" y="154"/>
                            </a:lnTo>
                            <a:lnTo>
                              <a:pt x="1049" y="158"/>
                            </a:lnTo>
                            <a:lnTo>
                              <a:pt x="1051" y="162"/>
                            </a:lnTo>
                            <a:lnTo>
                              <a:pt x="1054" y="168"/>
                            </a:lnTo>
                            <a:lnTo>
                              <a:pt x="1059" y="175"/>
                            </a:lnTo>
                            <a:lnTo>
                              <a:pt x="1071" y="193"/>
                            </a:lnTo>
                            <a:lnTo>
                              <a:pt x="1087" y="217"/>
                            </a:lnTo>
                            <a:lnTo>
                              <a:pt x="1107" y="244"/>
                            </a:lnTo>
                            <a:lnTo>
                              <a:pt x="1132" y="276"/>
                            </a:lnTo>
                            <a:lnTo>
                              <a:pt x="1160" y="312"/>
                            </a:lnTo>
                            <a:lnTo>
                              <a:pt x="1190" y="353"/>
                            </a:lnTo>
                            <a:lnTo>
                              <a:pt x="1187" y="384"/>
                            </a:lnTo>
                            <a:lnTo>
                              <a:pt x="1187" y="416"/>
                            </a:lnTo>
                            <a:lnTo>
                              <a:pt x="1188" y="448"/>
                            </a:lnTo>
                            <a:lnTo>
                              <a:pt x="1192" y="480"/>
                            </a:lnTo>
                            <a:lnTo>
                              <a:pt x="1196" y="511"/>
                            </a:lnTo>
                            <a:lnTo>
                              <a:pt x="1202" y="542"/>
                            </a:lnTo>
                            <a:lnTo>
                              <a:pt x="1208" y="573"/>
                            </a:lnTo>
                            <a:lnTo>
                              <a:pt x="1216" y="603"/>
                            </a:lnTo>
                            <a:lnTo>
                              <a:pt x="1225" y="632"/>
                            </a:lnTo>
                            <a:lnTo>
                              <a:pt x="1236" y="661"/>
                            </a:lnTo>
                            <a:lnTo>
                              <a:pt x="1247" y="689"/>
                            </a:lnTo>
                            <a:lnTo>
                              <a:pt x="1260" y="717"/>
                            </a:lnTo>
                            <a:lnTo>
                              <a:pt x="1273" y="745"/>
                            </a:lnTo>
                            <a:lnTo>
                              <a:pt x="1287" y="770"/>
                            </a:lnTo>
                            <a:lnTo>
                              <a:pt x="1302" y="796"/>
                            </a:lnTo>
                            <a:lnTo>
                              <a:pt x="1317" y="820"/>
                            </a:lnTo>
                            <a:lnTo>
                              <a:pt x="1272" y="855"/>
                            </a:lnTo>
                            <a:lnTo>
                              <a:pt x="1241" y="833"/>
                            </a:lnTo>
                            <a:lnTo>
                              <a:pt x="1208" y="815"/>
                            </a:lnTo>
                            <a:lnTo>
                              <a:pt x="1177" y="796"/>
                            </a:lnTo>
                            <a:lnTo>
                              <a:pt x="1147" y="779"/>
                            </a:lnTo>
                            <a:lnTo>
                              <a:pt x="1116" y="764"/>
                            </a:lnTo>
                            <a:lnTo>
                              <a:pt x="1085" y="749"/>
                            </a:lnTo>
                            <a:lnTo>
                              <a:pt x="1054" y="737"/>
                            </a:lnTo>
                            <a:lnTo>
                              <a:pt x="1024" y="725"/>
                            </a:lnTo>
                            <a:lnTo>
                              <a:pt x="994" y="715"/>
                            </a:lnTo>
                            <a:lnTo>
                              <a:pt x="964" y="706"/>
                            </a:lnTo>
                            <a:lnTo>
                              <a:pt x="934" y="698"/>
                            </a:lnTo>
                            <a:lnTo>
                              <a:pt x="904" y="691"/>
                            </a:lnTo>
                            <a:lnTo>
                              <a:pt x="875" y="686"/>
                            </a:lnTo>
                            <a:lnTo>
                              <a:pt x="846" y="681"/>
                            </a:lnTo>
                            <a:lnTo>
                              <a:pt x="817" y="678"/>
                            </a:lnTo>
                            <a:lnTo>
                              <a:pt x="789" y="676"/>
                            </a:lnTo>
                            <a:lnTo>
                              <a:pt x="760" y="676"/>
                            </a:lnTo>
                            <a:lnTo>
                              <a:pt x="732" y="676"/>
                            </a:lnTo>
                            <a:lnTo>
                              <a:pt x="705" y="677"/>
                            </a:lnTo>
                            <a:lnTo>
                              <a:pt x="677" y="679"/>
                            </a:lnTo>
                            <a:lnTo>
                              <a:pt x="650" y="683"/>
                            </a:lnTo>
                            <a:lnTo>
                              <a:pt x="624" y="686"/>
                            </a:lnTo>
                            <a:lnTo>
                              <a:pt x="598" y="691"/>
                            </a:lnTo>
                            <a:lnTo>
                              <a:pt x="571" y="697"/>
                            </a:lnTo>
                            <a:lnTo>
                              <a:pt x="546" y="705"/>
                            </a:lnTo>
                            <a:lnTo>
                              <a:pt x="521" y="713"/>
                            </a:lnTo>
                            <a:lnTo>
                              <a:pt x="497" y="721"/>
                            </a:lnTo>
                            <a:lnTo>
                              <a:pt x="473" y="731"/>
                            </a:lnTo>
                            <a:lnTo>
                              <a:pt x="449" y="741"/>
                            </a:lnTo>
                            <a:lnTo>
                              <a:pt x="426" y="752"/>
                            </a:lnTo>
                            <a:lnTo>
                              <a:pt x="404" y="765"/>
                            </a:lnTo>
                            <a:lnTo>
                              <a:pt x="382" y="778"/>
                            </a:lnTo>
                            <a:lnTo>
                              <a:pt x="388" y="791"/>
                            </a:lnTo>
                            <a:lnTo>
                              <a:pt x="398" y="809"/>
                            </a:lnTo>
                            <a:lnTo>
                              <a:pt x="410" y="832"/>
                            </a:lnTo>
                            <a:lnTo>
                              <a:pt x="425" y="861"/>
                            </a:lnTo>
                            <a:lnTo>
                              <a:pt x="441" y="893"/>
                            </a:lnTo>
                            <a:lnTo>
                              <a:pt x="461" y="931"/>
                            </a:lnTo>
                            <a:lnTo>
                              <a:pt x="485" y="972"/>
                            </a:lnTo>
                            <a:lnTo>
                              <a:pt x="509" y="1019"/>
                            </a:lnTo>
                            <a:lnTo>
                              <a:pt x="500" y="1055"/>
                            </a:lnTo>
                            <a:lnTo>
                              <a:pt x="493" y="1092"/>
                            </a:lnTo>
                            <a:lnTo>
                              <a:pt x="488" y="1129"/>
                            </a:lnTo>
                            <a:lnTo>
                              <a:pt x="485" y="1164"/>
                            </a:lnTo>
                            <a:lnTo>
                              <a:pt x="484" y="1200"/>
                            </a:lnTo>
                            <a:lnTo>
                              <a:pt x="484" y="1235"/>
                            </a:lnTo>
                            <a:lnTo>
                              <a:pt x="486" y="1270"/>
                            </a:lnTo>
                            <a:lnTo>
                              <a:pt x="490" y="1304"/>
                            </a:lnTo>
                            <a:lnTo>
                              <a:pt x="496" y="1337"/>
                            </a:lnTo>
                            <a:lnTo>
                              <a:pt x="503" y="1371"/>
                            </a:lnTo>
                            <a:lnTo>
                              <a:pt x="510" y="1403"/>
                            </a:lnTo>
                            <a:lnTo>
                              <a:pt x="519" y="1435"/>
                            </a:lnTo>
                            <a:lnTo>
                              <a:pt x="530" y="1466"/>
                            </a:lnTo>
                            <a:lnTo>
                              <a:pt x="541" y="1497"/>
                            </a:lnTo>
                            <a:lnTo>
                              <a:pt x="554" y="1527"/>
                            </a:lnTo>
                            <a:lnTo>
                              <a:pt x="566" y="1557"/>
                            </a:lnTo>
                            <a:lnTo>
                              <a:pt x="383" y="1651"/>
                            </a:lnTo>
                            <a:lnTo>
                              <a:pt x="245" y="1722"/>
                            </a:lnTo>
                            <a:lnTo>
                              <a:pt x="144" y="1776"/>
                            </a:lnTo>
                            <a:lnTo>
                              <a:pt x="75" y="1812"/>
                            </a:lnTo>
                            <a:lnTo>
                              <a:pt x="33" y="1834"/>
                            </a:lnTo>
                            <a:lnTo>
                              <a:pt x="10" y="1848"/>
                            </a:lnTo>
                            <a:lnTo>
                              <a:pt x="1" y="1853"/>
                            </a:lnTo>
                            <a:lnTo>
                              <a:pt x="0" y="1854"/>
                            </a:lnTo>
                            <a:lnTo>
                              <a:pt x="6" y="1861"/>
                            </a:lnTo>
                            <a:lnTo>
                              <a:pt x="22" y="1879"/>
                            </a:lnTo>
                            <a:lnTo>
                              <a:pt x="32" y="1890"/>
                            </a:lnTo>
                            <a:lnTo>
                              <a:pt x="41" y="1902"/>
                            </a:lnTo>
                            <a:lnTo>
                              <a:pt x="50" y="1914"/>
                            </a:lnTo>
                            <a:lnTo>
                              <a:pt x="56" y="1925"/>
                            </a:lnTo>
                            <a:lnTo>
                              <a:pt x="85" y="1963"/>
                            </a:lnTo>
                            <a:lnTo>
                              <a:pt x="113" y="1999"/>
                            </a:lnTo>
                            <a:lnTo>
                              <a:pt x="141" y="2031"/>
                            </a:lnTo>
                            <a:lnTo>
                              <a:pt x="168" y="2060"/>
                            </a:lnTo>
                            <a:lnTo>
                              <a:pt x="194" y="2085"/>
                            </a:lnTo>
                            <a:lnTo>
                              <a:pt x="221" y="2110"/>
                            </a:lnTo>
                            <a:lnTo>
                              <a:pt x="245" y="2130"/>
                            </a:lnTo>
                            <a:lnTo>
                              <a:pt x="269" y="2148"/>
                            </a:lnTo>
                            <a:lnTo>
                              <a:pt x="293" y="2165"/>
                            </a:lnTo>
                            <a:lnTo>
                              <a:pt x="316" y="2180"/>
                            </a:lnTo>
                            <a:lnTo>
                              <a:pt x="338" y="2192"/>
                            </a:lnTo>
                            <a:lnTo>
                              <a:pt x="359" y="2202"/>
                            </a:lnTo>
                            <a:lnTo>
                              <a:pt x="379" y="2211"/>
                            </a:lnTo>
                            <a:lnTo>
                              <a:pt x="399" y="2217"/>
                            </a:lnTo>
                            <a:lnTo>
                              <a:pt x="417" y="2222"/>
                            </a:lnTo>
                            <a:lnTo>
                              <a:pt x="435" y="2226"/>
                            </a:lnTo>
                            <a:lnTo>
                              <a:pt x="451" y="2228"/>
                            </a:lnTo>
                            <a:lnTo>
                              <a:pt x="468" y="2231"/>
                            </a:lnTo>
                            <a:lnTo>
                              <a:pt x="483" y="2232"/>
                            </a:lnTo>
                            <a:lnTo>
                              <a:pt x="497" y="2231"/>
                            </a:lnTo>
                            <a:lnTo>
                              <a:pt x="509" y="2229"/>
                            </a:lnTo>
                            <a:lnTo>
                              <a:pt x="521" y="2228"/>
                            </a:lnTo>
                            <a:lnTo>
                              <a:pt x="532" y="2226"/>
                            </a:lnTo>
                            <a:lnTo>
                              <a:pt x="542" y="2224"/>
                            </a:lnTo>
                            <a:lnTo>
                              <a:pt x="559" y="2218"/>
                            </a:lnTo>
                            <a:lnTo>
                              <a:pt x="570" y="2214"/>
                            </a:lnTo>
                            <a:lnTo>
                              <a:pt x="578" y="2210"/>
                            </a:lnTo>
                            <a:lnTo>
                              <a:pt x="580" y="2208"/>
                            </a:lnTo>
                            <a:lnTo>
                              <a:pt x="591" y="2206"/>
                            </a:lnTo>
                            <a:lnTo>
                              <a:pt x="621" y="2200"/>
                            </a:lnTo>
                            <a:lnTo>
                              <a:pt x="667" y="2188"/>
                            </a:lnTo>
                            <a:lnTo>
                              <a:pt x="726" y="2172"/>
                            </a:lnTo>
                            <a:lnTo>
                              <a:pt x="759" y="2161"/>
                            </a:lnTo>
                            <a:lnTo>
                              <a:pt x="793" y="2148"/>
                            </a:lnTo>
                            <a:lnTo>
                              <a:pt x="830" y="2134"/>
                            </a:lnTo>
                            <a:lnTo>
                              <a:pt x="868" y="2119"/>
                            </a:lnTo>
                            <a:lnTo>
                              <a:pt x="905" y="2102"/>
                            </a:lnTo>
                            <a:lnTo>
                              <a:pt x="944" y="2082"/>
                            </a:lnTo>
                            <a:lnTo>
                              <a:pt x="982" y="2062"/>
                            </a:lnTo>
                            <a:lnTo>
                              <a:pt x="1020" y="2039"/>
                            </a:lnTo>
                            <a:lnTo>
                              <a:pt x="1061" y="2121"/>
                            </a:lnTo>
                            <a:lnTo>
                              <a:pt x="1082" y="2163"/>
                            </a:lnTo>
                            <a:lnTo>
                              <a:pt x="1090" y="2178"/>
                            </a:lnTo>
                            <a:lnTo>
                              <a:pt x="1091" y="2181"/>
                            </a:lnTo>
                            <a:lnTo>
                              <a:pt x="1095" y="2175"/>
                            </a:lnTo>
                            <a:lnTo>
                              <a:pt x="1106" y="2161"/>
                            </a:lnTo>
                            <a:lnTo>
                              <a:pt x="1125" y="2137"/>
                            </a:lnTo>
                            <a:lnTo>
                              <a:pt x="1147" y="2107"/>
                            </a:lnTo>
                            <a:lnTo>
                              <a:pt x="1172" y="2072"/>
                            </a:lnTo>
                            <a:lnTo>
                              <a:pt x="1198" y="2031"/>
                            </a:lnTo>
                            <a:lnTo>
                              <a:pt x="1211" y="2009"/>
                            </a:lnTo>
                            <a:lnTo>
                              <a:pt x="1223" y="1986"/>
                            </a:lnTo>
                            <a:lnTo>
                              <a:pt x="1235" y="1963"/>
                            </a:lnTo>
                            <a:lnTo>
                              <a:pt x="1246" y="1940"/>
                            </a:lnTo>
                            <a:lnTo>
                              <a:pt x="1261" y="1907"/>
                            </a:lnTo>
                            <a:lnTo>
                              <a:pt x="1274" y="1873"/>
                            </a:lnTo>
                            <a:lnTo>
                              <a:pt x="1285" y="1841"/>
                            </a:lnTo>
                            <a:lnTo>
                              <a:pt x="1295" y="1809"/>
                            </a:lnTo>
                            <a:lnTo>
                              <a:pt x="1304" y="1777"/>
                            </a:lnTo>
                            <a:lnTo>
                              <a:pt x="1312" y="1745"/>
                            </a:lnTo>
                            <a:lnTo>
                              <a:pt x="1317" y="1713"/>
                            </a:lnTo>
                            <a:lnTo>
                              <a:pt x="1323" y="1682"/>
                            </a:lnTo>
                            <a:lnTo>
                              <a:pt x="1326" y="1652"/>
                            </a:lnTo>
                            <a:lnTo>
                              <a:pt x="1328" y="1622"/>
                            </a:lnTo>
                            <a:lnTo>
                              <a:pt x="1331" y="1593"/>
                            </a:lnTo>
                            <a:lnTo>
                              <a:pt x="1331" y="1564"/>
                            </a:lnTo>
                            <a:lnTo>
                              <a:pt x="1329" y="1535"/>
                            </a:lnTo>
                            <a:lnTo>
                              <a:pt x="1327" y="1506"/>
                            </a:lnTo>
                            <a:lnTo>
                              <a:pt x="1324" y="1478"/>
                            </a:lnTo>
                            <a:lnTo>
                              <a:pt x="1321" y="1450"/>
                            </a:lnTo>
                            <a:lnTo>
                              <a:pt x="1334" y="1450"/>
                            </a:lnTo>
                            <a:lnTo>
                              <a:pt x="1346" y="1448"/>
                            </a:lnTo>
                            <a:lnTo>
                              <a:pt x="1357" y="1447"/>
                            </a:lnTo>
                            <a:lnTo>
                              <a:pt x="1368" y="1445"/>
                            </a:lnTo>
                            <a:lnTo>
                              <a:pt x="1387" y="1438"/>
                            </a:lnTo>
                            <a:lnTo>
                              <a:pt x="1403" y="1433"/>
                            </a:lnTo>
                            <a:lnTo>
                              <a:pt x="1424" y="1421"/>
                            </a:lnTo>
                            <a:lnTo>
                              <a:pt x="1430" y="1415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37EEF4" id="Freeform 33" o:spid="_x0000_s1026" alt="Petals" style="position:absolute;margin-left:294pt;margin-top:23.25pt;width:21.2pt;height:22.3pt;rotation:11345904fd;flip:y;z-index:-2516736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9,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<v:fill opacity="37265f"/>
              <v:path arrowok="t" o:connecttype="custom" o:connectlocs="201903,172566;221559,160647;243820,163183;248376,159760;256577,140487;260352,125145;261784,110057;261263,95983;258399,83050;251109,64918;255015,44758;268423,34741;262565,25993;249808,16990;227287,6847;206199,1395;186542,0;168578,2536;152696,8495;139028,17497;137856,22189;151004,39560;155170,60861;159466,80133;167536,97631;157253,103337;137205,93447;117679,87614;98934,85712;81230,86980;64697,91418;49727,98645;57408,113227;64177,138458;63266,161028;67561,181949;49857,209336;1302,234314;4166,239640;14710,253460;31893,270070;46733,279199;58709,282496;67822,282496;75242,280214;94508,275395;117809,266520;140850,274254;146448,270958;159205,251812;167276,233427;172223,213267;173004,194628;175217,183597;185371,180174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3902" behindDoc="1" locked="0" layoutInCell="1" allowOverlap="1" wp14:anchorId="63B3D672" wp14:editId="0536CB87">
              <wp:simplePos x="0" y="0"/>
              <wp:positionH relativeFrom="column">
                <wp:posOffset>5124450</wp:posOffset>
              </wp:positionH>
              <wp:positionV relativeFrom="paragraph">
                <wp:posOffset>523875</wp:posOffset>
              </wp:positionV>
              <wp:extent cx="169407" cy="189430"/>
              <wp:effectExtent l="19050" t="19050" r="21590" b="1270"/>
              <wp:wrapNone/>
              <wp:docPr id="34" name="Freeform 34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169407" cy="189430"/>
                      </a:xfrm>
                      <a:custGeom>
                        <a:avLst/>
                        <a:gdLst>
                          <a:gd name="T0" fmla="*/ 987 w 1304"/>
                          <a:gd name="T1" fmla="*/ 1329 h 1491"/>
                          <a:gd name="T2" fmla="*/ 1060 w 1304"/>
                          <a:gd name="T3" fmla="*/ 1221 h 1491"/>
                          <a:gd name="T4" fmla="*/ 1113 w 1304"/>
                          <a:gd name="T5" fmla="*/ 1126 h 1491"/>
                          <a:gd name="T6" fmla="*/ 1162 w 1304"/>
                          <a:gd name="T7" fmla="*/ 1017 h 1491"/>
                          <a:gd name="T8" fmla="*/ 1288 w 1304"/>
                          <a:gd name="T9" fmla="*/ 1026 h 1491"/>
                          <a:gd name="T10" fmla="*/ 1303 w 1304"/>
                          <a:gd name="T11" fmla="*/ 1028 h 1491"/>
                          <a:gd name="T12" fmla="*/ 1299 w 1304"/>
                          <a:gd name="T13" fmla="*/ 949 h 1491"/>
                          <a:gd name="T14" fmla="*/ 1281 w 1304"/>
                          <a:gd name="T15" fmla="*/ 844 h 1491"/>
                          <a:gd name="T16" fmla="*/ 1261 w 1304"/>
                          <a:gd name="T17" fmla="*/ 779 h 1491"/>
                          <a:gd name="T18" fmla="*/ 1239 w 1304"/>
                          <a:gd name="T19" fmla="*/ 702 h 1491"/>
                          <a:gd name="T20" fmla="*/ 1211 w 1304"/>
                          <a:gd name="T21" fmla="*/ 633 h 1491"/>
                          <a:gd name="T22" fmla="*/ 1180 w 1304"/>
                          <a:gd name="T23" fmla="*/ 569 h 1491"/>
                          <a:gd name="T24" fmla="*/ 1144 w 1304"/>
                          <a:gd name="T25" fmla="*/ 512 h 1491"/>
                          <a:gd name="T26" fmla="*/ 1104 w 1304"/>
                          <a:gd name="T27" fmla="*/ 459 h 1491"/>
                          <a:gd name="T28" fmla="*/ 1062 w 1304"/>
                          <a:gd name="T29" fmla="*/ 414 h 1491"/>
                          <a:gd name="T30" fmla="*/ 1018 w 1304"/>
                          <a:gd name="T31" fmla="*/ 374 h 1491"/>
                          <a:gd name="T32" fmla="*/ 970 w 1304"/>
                          <a:gd name="T33" fmla="*/ 338 h 1491"/>
                          <a:gd name="T34" fmla="*/ 870 w 1304"/>
                          <a:gd name="T35" fmla="*/ 283 h 1491"/>
                          <a:gd name="T36" fmla="*/ 881 w 1304"/>
                          <a:gd name="T37" fmla="*/ 170 h 1491"/>
                          <a:gd name="T38" fmla="*/ 922 w 1304"/>
                          <a:gd name="T39" fmla="*/ 79 h 1491"/>
                          <a:gd name="T40" fmla="*/ 936 w 1304"/>
                          <a:gd name="T41" fmla="*/ 42 h 1491"/>
                          <a:gd name="T42" fmla="*/ 876 w 1304"/>
                          <a:gd name="T43" fmla="*/ 17 h 1491"/>
                          <a:gd name="T44" fmla="*/ 819 w 1304"/>
                          <a:gd name="T45" fmla="*/ 2 h 1491"/>
                          <a:gd name="T46" fmla="*/ 738 w 1304"/>
                          <a:gd name="T47" fmla="*/ 0 h 1491"/>
                          <a:gd name="T48" fmla="*/ 623 w 1304"/>
                          <a:gd name="T49" fmla="*/ 9 h 1491"/>
                          <a:gd name="T50" fmla="*/ 516 w 1304"/>
                          <a:gd name="T51" fmla="*/ 28 h 1491"/>
                          <a:gd name="T52" fmla="*/ 418 w 1304"/>
                          <a:gd name="T53" fmla="*/ 57 h 1491"/>
                          <a:gd name="T54" fmla="*/ 330 w 1304"/>
                          <a:gd name="T55" fmla="*/ 93 h 1491"/>
                          <a:gd name="T56" fmla="*/ 252 w 1304"/>
                          <a:gd name="T57" fmla="*/ 138 h 1491"/>
                          <a:gd name="T58" fmla="*/ 183 w 1304"/>
                          <a:gd name="T59" fmla="*/ 189 h 1491"/>
                          <a:gd name="T60" fmla="*/ 123 w 1304"/>
                          <a:gd name="T61" fmla="*/ 245 h 1491"/>
                          <a:gd name="T62" fmla="*/ 74 w 1304"/>
                          <a:gd name="T63" fmla="*/ 307 h 1491"/>
                          <a:gd name="T64" fmla="*/ 36 w 1304"/>
                          <a:gd name="T65" fmla="*/ 374 h 1491"/>
                          <a:gd name="T66" fmla="*/ 7 w 1304"/>
                          <a:gd name="T67" fmla="*/ 443 h 1491"/>
                          <a:gd name="T68" fmla="*/ 21 w 1304"/>
                          <a:gd name="T69" fmla="*/ 475 h 1491"/>
                          <a:gd name="T70" fmla="*/ 93 w 1304"/>
                          <a:gd name="T71" fmla="*/ 509 h 1491"/>
                          <a:gd name="T72" fmla="*/ 212 w 1304"/>
                          <a:gd name="T73" fmla="*/ 566 h 1491"/>
                          <a:gd name="T74" fmla="*/ 266 w 1304"/>
                          <a:gd name="T75" fmla="*/ 649 h 1491"/>
                          <a:gd name="T76" fmla="*/ 329 w 1304"/>
                          <a:gd name="T77" fmla="*/ 722 h 1491"/>
                          <a:gd name="T78" fmla="*/ 397 w 1304"/>
                          <a:gd name="T79" fmla="*/ 787 h 1491"/>
                          <a:gd name="T80" fmla="*/ 470 w 1304"/>
                          <a:gd name="T81" fmla="*/ 839 h 1491"/>
                          <a:gd name="T82" fmla="*/ 543 w 1304"/>
                          <a:gd name="T83" fmla="*/ 881 h 1491"/>
                          <a:gd name="T84" fmla="*/ 436 w 1304"/>
                          <a:gd name="T85" fmla="*/ 1197 h 1491"/>
                          <a:gd name="T86" fmla="*/ 352 w 1304"/>
                          <a:gd name="T87" fmla="*/ 1398 h 1491"/>
                          <a:gd name="T88" fmla="*/ 340 w 1304"/>
                          <a:gd name="T89" fmla="*/ 1430 h 1491"/>
                          <a:gd name="T90" fmla="*/ 400 w 1304"/>
                          <a:gd name="T91" fmla="*/ 1448 h 1491"/>
                          <a:gd name="T92" fmla="*/ 508 w 1304"/>
                          <a:gd name="T93" fmla="*/ 1476 h 1491"/>
                          <a:gd name="T94" fmla="*/ 616 w 1304"/>
                          <a:gd name="T95" fmla="*/ 1490 h 1491"/>
                          <a:gd name="T96" fmla="*/ 707 w 1304"/>
                          <a:gd name="T97" fmla="*/ 1491 h 1491"/>
                          <a:gd name="T98" fmla="*/ 780 w 1304"/>
                          <a:gd name="T99" fmla="*/ 1481 h 1491"/>
                          <a:gd name="T100" fmla="*/ 838 w 1304"/>
                          <a:gd name="T101" fmla="*/ 1466 h 1491"/>
                          <a:gd name="T102" fmla="*/ 884 w 1304"/>
                          <a:gd name="T103" fmla="*/ 1444 h 1491"/>
                          <a:gd name="T104" fmla="*/ 917 w 1304"/>
                          <a:gd name="T105" fmla="*/ 1420 h 1491"/>
                          <a:gd name="T106" fmla="*/ 960 w 1304"/>
                          <a:gd name="T107" fmla="*/ 1368 h 14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304" h="1491">
                            <a:moveTo>
                              <a:pt x="963" y="1359"/>
                            </a:moveTo>
                            <a:lnTo>
                              <a:pt x="970" y="1352"/>
                            </a:lnTo>
                            <a:lnTo>
                              <a:pt x="987" y="1329"/>
                            </a:lnTo>
                            <a:lnTo>
                              <a:pt x="1012" y="1295"/>
                            </a:lnTo>
                            <a:lnTo>
                              <a:pt x="1043" y="1248"/>
                            </a:lnTo>
                            <a:lnTo>
                              <a:pt x="1060" y="1221"/>
                            </a:lnTo>
                            <a:lnTo>
                              <a:pt x="1078" y="1192"/>
                            </a:lnTo>
                            <a:lnTo>
                              <a:pt x="1096" y="1160"/>
                            </a:lnTo>
                            <a:lnTo>
                              <a:pt x="1113" y="1126"/>
                            </a:lnTo>
                            <a:lnTo>
                              <a:pt x="1130" y="1091"/>
                            </a:lnTo>
                            <a:lnTo>
                              <a:pt x="1147" y="1054"/>
                            </a:lnTo>
                            <a:lnTo>
                              <a:pt x="1162" y="1017"/>
                            </a:lnTo>
                            <a:lnTo>
                              <a:pt x="1177" y="977"/>
                            </a:lnTo>
                            <a:lnTo>
                              <a:pt x="1250" y="1010"/>
                            </a:lnTo>
                            <a:lnTo>
                              <a:pt x="1288" y="1026"/>
                            </a:lnTo>
                            <a:lnTo>
                              <a:pt x="1302" y="1033"/>
                            </a:lnTo>
                            <a:lnTo>
                              <a:pt x="1304" y="1033"/>
                            </a:lnTo>
                            <a:lnTo>
                              <a:pt x="1303" y="1028"/>
                            </a:lnTo>
                            <a:lnTo>
                              <a:pt x="1303" y="1010"/>
                            </a:lnTo>
                            <a:lnTo>
                              <a:pt x="1302" y="983"/>
                            </a:lnTo>
                            <a:lnTo>
                              <a:pt x="1299" y="949"/>
                            </a:lnTo>
                            <a:lnTo>
                              <a:pt x="1293" y="909"/>
                            </a:lnTo>
                            <a:lnTo>
                              <a:pt x="1285" y="867"/>
                            </a:lnTo>
                            <a:lnTo>
                              <a:pt x="1281" y="844"/>
                            </a:lnTo>
                            <a:lnTo>
                              <a:pt x="1275" y="822"/>
                            </a:lnTo>
                            <a:lnTo>
                              <a:pt x="1269" y="800"/>
                            </a:lnTo>
                            <a:lnTo>
                              <a:pt x="1261" y="779"/>
                            </a:lnTo>
                            <a:lnTo>
                              <a:pt x="1254" y="752"/>
                            </a:lnTo>
                            <a:lnTo>
                              <a:pt x="1247" y="727"/>
                            </a:lnTo>
                            <a:lnTo>
                              <a:pt x="1239" y="702"/>
                            </a:lnTo>
                            <a:lnTo>
                              <a:pt x="1230" y="678"/>
                            </a:lnTo>
                            <a:lnTo>
                              <a:pt x="1221" y="655"/>
                            </a:lnTo>
                            <a:lnTo>
                              <a:pt x="1211" y="633"/>
                            </a:lnTo>
                            <a:lnTo>
                              <a:pt x="1201" y="610"/>
                            </a:lnTo>
                            <a:lnTo>
                              <a:pt x="1191" y="589"/>
                            </a:lnTo>
                            <a:lnTo>
                              <a:pt x="1180" y="569"/>
                            </a:lnTo>
                            <a:lnTo>
                              <a:pt x="1169" y="549"/>
                            </a:lnTo>
                            <a:lnTo>
                              <a:pt x="1157" y="530"/>
                            </a:lnTo>
                            <a:lnTo>
                              <a:pt x="1144" y="512"/>
                            </a:lnTo>
                            <a:lnTo>
                              <a:pt x="1131" y="494"/>
                            </a:lnTo>
                            <a:lnTo>
                              <a:pt x="1119" y="476"/>
                            </a:lnTo>
                            <a:lnTo>
                              <a:pt x="1104" y="459"/>
                            </a:lnTo>
                            <a:lnTo>
                              <a:pt x="1091" y="444"/>
                            </a:lnTo>
                            <a:lnTo>
                              <a:pt x="1077" y="428"/>
                            </a:lnTo>
                            <a:lnTo>
                              <a:pt x="1062" y="414"/>
                            </a:lnTo>
                            <a:lnTo>
                              <a:pt x="1048" y="400"/>
                            </a:lnTo>
                            <a:lnTo>
                              <a:pt x="1032" y="386"/>
                            </a:lnTo>
                            <a:lnTo>
                              <a:pt x="1018" y="374"/>
                            </a:lnTo>
                            <a:lnTo>
                              <a:pt x="1002" y="362"/>
                            </a:lnTo>
                            <a:lnTo>
                              <a:pt x="987" y="350"/>
                            </a:lnTo>
                            <a:lnTo>
                              <a:pt x="970" y="338"/>
                            </a:lnTo>
                            <a:lnTo>
                              <a:pt x="938" y="317"/>
                            </a:lnTo>
                            <a:lnTo>
                              <a:pt x="905" y="300"/>
                            </a:lnTo>
                            <a:lnTo>
                              <a:pt x="870" y="283"/>
                            </a:lnTo>
                            <a:lnTo>
                              <a:pt x="836" y="269"/>
                            </a:lnTo>
                            <a:lnTo>
                              <a:pt x="860" y="215"/>
                            </a:lnTo>
                            <a:lnTo>
                              <a:pt x="881" y="170"/>
                            </a:lnTo>
                            <a:lnTo>
                              <a:pt x="899" y="132"/>
                            </a:lnTo>
                            <a:lnTo>
                              <a:pt x="912" y="102"/>
                            </a:lnTo>
                            <a:lnTo>
                              <a:pt x="922" y="79"/>
                            </a:lnTo>
                            <a:lnTo>
                              <a:pt x="930" y="61"/>
                            </a:lnTo>
                            <a:lnTo>
                              <a:pt x="934" y="50"/>
                            </a:lnTo>
                            <a:lnTo>
                              <a:pt x="936" y="42"/>
                            </a:lnTo>
                            <a:lnTo>
                              <a:pt x="915" y="32"/>
                            </a:lnTo>
                            <a:lnTo>
                              <a:pt x="895" y="23"/>
                            </a:lnTo>
                            <a:lnTo>
                              <a:pt x="876" y="17"/>
                            </a:lnTo>
                            <a:lnTo>
                              <a:pt x="857" y="10"/>
                            </a:lnTo>
                            <a:lnTo>
                              <a:pt x="839" y="6"/>
                            </a:lnTo>
                            <a:lnTo>
                              <a:pt x="819" y="2"/>
                            </a:lnTo>
                            <a:lnTo>
                              <a:pt x="800" y="0"/>
                            </a:lnTo>
                            <a:lnTo>
                              <a:pt x="779" y="0"/>
                            </a:lnTo>
                            <a:lnTo>
                              <a:pt x="738" y="0"/>
                            </a:lnTo>
                            <a:lnTo>
                              <a:pt x="699" y="2"/>
                            </a:lnTo>
                            <a:lnTo>
                              <a:pt x="660" y="4"/>
                            </a:lnTo>
                            <a:lnTo>
                              <a:pt x="623" y="9"/>
                            </a:lnTo>
                            <a:lnTo>
                              <a:pt x="586" y="14"/>
                            </a:lnTo>
                            <a:lnTo>
                              <a:pt x="551" y="21"/>
                            </a:lnTo>
                            <a:lnTo>
                              <a:pt x="516" y="28"/>
                            </a:lnTo>
                            <a:lnTo>
                              <a:pt x="482" y="37"/>
                            </a:lnTo>
                            <a:lnTo>
                              <a:pt x="450" y="47"/>
                            </a:lnTo>
                            <a:lnTo>
                              <a:pt x="418" y="57"/>
                            </a:lnTo>
                            <a:lnTo>
                              <a:pt x="387" y="68"/>
                            </a:lnTo>
                            <a:lnTo>
                              <a:pt x="359" y="80"/>
                            </a:lnTo>
                            <a:lnTo>
                              <a:pt x="330" y="93"/>
                            </a:lnTo>
                            <a:lnTo>
                              <a:pt x="303" y="108"/>
                            </a:lnTo>
                            <a:lnTo>
                              <a:pt x="276" y="122"/>
                            </a:lnTo>
                            <a:lnTo>
                              <a:pt x="252" y="138"/>
                            </a:lnTo>
                            <a:lnTo>
                              <a:pt x="228" y="154"/>
                            </a:lnTo>
                            <a:lnTo>
                              <a:pt x="204" y="171"/>
                            </a:lnTo>
                            <a:lnTo>
                              <a:pt x="183" y="189"/>
                            </a:lnTo>
                            <a:lnTo>
                              <a:pt x="162" y="208"/>
                            </a:lnTo>
                            <a:lnTo>
                              <a:pt x="142" y="226"/>
                            </a:lnTo>
                            <a:lnTo>
                              <a:pt x="123" y="245"/>
                            </a:lnTo>
                            <a:lnTo>
                              <a:pt x="107" y="265"/>
                            </a:lnTo>
                            <a:lnTo>
                              <a:pt x="90" y="286"/>
                            </a:lnTo>
                            <a:lnTo>
                              <a:pt x="74" y="307"/>
                            </a:lnTo>
                            <a:lnTo>
                              <a:pt x="61" y="330"/>
                            </a:lnTo>
                            <a:lnTo>
                              <a:pt x="48" y="352"/>
                            </a:lnTo>
                            <a:lnTo>
                              <a:pt x="36" y="374"/>
                            </a:lnTo>
                            <a:lnTo>
                              <a:pt x="26" y="396"/>
                            </a:lnTo>
                            <a:lnTo>
                              <a:pt x="16" y="419"/>
                            </a:lnTo>
                            <a:lnTo>
                              <a:pt x="7" y="443"/>
                            </a:lnTo>
                            <a:lnTo>
                              <a:pt x="0" y="467"/>
                            </a:lnTo>
                            <a:lnTo>
                              <a:pt x="8" y="469"/>
                            </a:lnTo>
                            <a:lnTo>
                              <a:pt x="21" y="475"/>
                            </a:lnTo>
                            <a:lnTo>
                              <a:pt x="40" y="484"/>
                            </a:lnTo>
                            <a:lnTo>
                              <a:pt x="63" y="495"/>
                            </a:lnTo>
                            <a:lnTo>
                              <a:pt x="93" y="509"/>
                            </a:lnTo>
                            <a:lnTo>
                              <a:pt x="128" y="527"/>
                            </a:lnTo>
                            <a:lnTo>
                              <a:pt x="168" y="546"/>
                            </a:lnTo>
                            <a:lnTo>
                              <a:pt x="212" y="566"/>
                            </a:lnTo>
                            <a:lnTo>
                              <a:pt x="229" y="595"/>
                            </a:lnTo>
                            <a:lnTo>
                              <a:pt x="246" y="623"/>
                            </a:lnTo>
                            <a:lnTo>
                              <a:pt x="266" y="649"/>
                            </a:lnTo>
                            <a:lnTo>
                              <a:pt x="286" y="675"/>
                            </a:lnTo>
                            <a:lnTo>
                              <a:pt x="306" y="699"/>
                            </a:lnTo>
                            <a:lnTo>
                              <a:pt x="329" y="722"/>
                            </a:lnTo>
                            <a:lnTo>
                              <a:pt x="351" y="745"/>
                            </a:lnTo>
                            <a:lnTo>
                              <a:pt x="374" y="767"/>
                            </a:lnTo>
                            <a:lnTo>
                              <a:pt x="397" y="787"/>
                            </a:lnTo>
                            <a:lnTo>
                              <a:pt x="421" y="806"/>
                            </a:lnTo>
                            <a:lnTo>
                              <a:pt x="445" y="822"/>
                            </a:lnTo>
                            <a:lnTo>
                              <a:pt x="470" y="839"/>
                            </a:lnTo>
                            <a:lnTo>
                              <a:pt x="494" y="854"/>
                            </a:lnTo>
                            <a:lnTo>
                              <a:pt x="518" y="868"/>
                            </a:lnTo>
                            <a:lnTo>
                              <a:pt x="543" y="881"/>
                            </a:lnTo>
                            <a:lnTo>
                              <a:pt x="567" y="892"/>
                            </a:lnTo>
                            <a:lnTo>
                              <a:pt x="492" y="1065"/>
                            </a:lnTo>
                            <a:lnTo>
                              <a:pt x="436" y="1197"/>
                            </a:lnTo>
                            <a:lnTo>
                              <a:pt x="395" y="1293"/>
                            </a:lnTo>
                            <a:lnTo>
                              <a:pt x="369" y="1357"/>
                            </a:lnTo>
                            <a:lnTo>
                              <a:pt x="352" y="1398"/>
                            </a:lnTo>
                            <a:lnTo>
                              <a:pt x="344" y="1420"/>
                            </a:lnTo>
                            <a:lnTo>
                              <a:pt x="341" y="1428"/>
                            </a:lnTo>
                            <a:lnTo>
                              <a:pt x="340" y="1430"/>
                            </a:lnTo>
                            <a:lnTo>
                              <a:pt x="350" y="1433"/>
                            </a:lnTo>
                            <a:lnTo>
                              <a:pt x="372" y="1439"/>
                            </a:lnTo>
                            <a:lnTo>
                              <a:pt x="400" y="1448"/>
                            </a:lnTo>
                            <a:lnTo>
                              <a:pt x="425" y="1458"/>
                            </a:lnTo>
                            <a:lnTo>
                              <a:pt x="467" y="1468"/>
                            </a:lnTo>
                            <a:lnTo>
                              <a:pt x="508" y="1476"/>
                            </a:lnTo>
                            <a:lnTo>
                              <a:pt x="546" y="1483"/>
                            </a:lnTo>
                            <a:lnTo>
                              <a:pt x="583" y="1487"/>
                            </a:lnTo>
                            <a:lnTo>
                              <a:pt x="616" y="1490"/>
                            </a:lnTo>
                            <a:lnTo>
                              <a:pt x="648" y="1491"/>
                            </a:lnTo>
                            <a:lnTo>
                              <a:pt x="678" y="1491"/>
                            </a:lnTo>
                            <a:lnTo>
                              <a:pt x="707" y="1491"/>
                            </a:lnTo>
                            <a:lnTo>
                              <a:pt x="733" y="1489"/>
                            </a:lnTo>
                            <a:lnTo>
                              <a:pt x="757" y="1486"/>
                            </a:lnTo>
                            <a:lnTo>
                              <a:pt x="780" y="1481"/>
                            </a:lnTo>
                            <a:lnTo>
                              <a:pt x="801" y="1477"/>
                            </a:lnTo>
                            <a:lnTo>
                              <a:pt x="820" y="1471"/>
                            </a:lnTo>
                            <a:lnTo>
                              <a:pt x="838" y="1466"/>
                            </a:lnTo>
                            <a:lnTo>
                              <a:pt x="855" y="1459"/>
                            </a:lnTo>
                            <a:lnTo>
                              <a:pt x="870" y="1452"/>
                            </a:lnTo>
                            <a:lnTo>
                              <a:pt x="884" y="1444"/>
                            </a:lnTo>
                            <a:lnTo>
                              <a:pt x="896" y="1436"/>
                            </a:lnTo>
                            <a:lnTo>
                              <a:pt x="907" y="1428"/>
                            </a:lnTo>
                            <a:lnTo>
                              <a:pt x="917" y="1420"/>
                            </a:lnTo>
                            <a:lnTo>
                              <a:pt x="932" y="1405"/>
                            </a:lnTo>
                            <a:lnTo>
                              <a:pt x="946" y="1390"/>
                            </a:lnTo>
                            <a:lnTo>
                              <a:pt x="960" y="1368"/>
                            </a:lnTo>
                            <a:lnTo>
                              <a:pt x="963" y="1359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30CB51" id="Freeform 34" o:spid="_x0000_s1026" alt="Petals" style="position:absolute;margin-left:403.5pt;margin-top:41.25pt;width:13.35pt;height:14.9pt;rotation:11345904fd;flip:y;z-index:-2516725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<v:fill opacity="37265f"/>
              <v:path arrowok="t" o:connecttype="custom" o:connectlocs="128224,168848;137708,155127;144594,143057;150959,129209;167328,130352;169277,130606;168757,120569;166419,107229;163821,98971;160963,89188;157325,80422;153298,72291;148621,65049;143424,58315;137968,52598;132252,47516;126016,42943;113025,35955;114454,21598;119780,10037;121599,5336;113804,2160;106399,254;95876,0;80936,1143;67035,3557;54304,7242;42871,11816;32738,17533;23774,24012;15979,31127;9614,39004;4677,47516;909,56283;2728,60348;12082,64668;27542,71910;34557,82455;42741,91729;51576,99988;61059,106594;70543,111930;56642,152078;45729,177614;44171,181680;51965,183967;65996,187524;80027,189303;91849,189430;101332,188160;108867,186254;114843,183459;119131,180410;124717,173803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4926" behindDoc="1" locked="0" layoutInCell="1" allowOverlap="1" wp14:anchorId="222AB40A" wp14:editId="5B49ADBC">
              <wp:simplePos x="0" y="0"/>
              <wp:positionH relativeFrom="column">
                <wp:posOffset>3943350</wp:posOffset>
              </wp:positionH>
              <wp:positionV relativeFrom="paragraph">
                <wp:posOffset>676275</wp:posOffset>
              </wp:positionV>
              <wp:extent cx="202976" cy="212252"/>
              <wp:effectExtent l="19050" t="19050" r="6985" b="16510"/>
              <wp:wrapNone/>
              <wp:docPr id="35" name="Freeform 35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02976" cy="212252"/>
                      </a:xfrm>
                      <a:custGeom>
                        <a:avLst/>
                        <a:gdLst>
                          <a:gd name="T0" fmla="*/ 267 w 1558"/>
                          <a:gd name="T1" fmla="*/ 280 h 1674"/>
                          <a:gd name="T2" fmla="*/ 219 w 1558"/>
                          <a:gd name="T3" fmla="*/ 418 h 1674"/>
                          <a:gd name="T4" fmla="*/ 187 w 1558"/>
                          <a:gd name="T5" fmla="*/ 534 h 1674"/>
                          <a:gd name="T6" fmla="*/ 162 w 1558"/>
                          <a:gd name="T7" fmla="*/ 663 h 1674"/>
                          <a:gd name="T8" fmla="*/ 19 w 1558"/>
                          <a:gd name="T9" fmla="*/ 696 h 1674"/>
                          <a:gd name="T10" fmla="*/ 2 w 1558"/>
                          <a:gd name="T11" fmla="*/ 701 h 1674"/>
                          <a:gd name="T12" fmla="*/ 27 w 1558"/>
                          <a:gd name="T13" fmla="*/ 780 h 1674"/>
                          <a:gd name="T14" fmla="*/ 78 w 1558"/>
                          <a:gd name="T15" fmla="*/ 906 h 1674"/>
                          <a:gd name="T16" fmla="*/ 128 w 1558"/>
                          <a:gd name="T17" fmla="*/ 1000 h 1674"/>
                          <a:gd name="T18" fmla="*/ 176 w 1558"/>
                          <a:gd name="T19" fmla="*/ 1071 h 1674"/>
                          <a:gd name="T20" fmla="*/ 227 w 1558"/>
                          <a:gd name="T21" fmla="*/ 1133 h 1674"/>
                          <a:gd name="T22" fmla="*/ 282 w 1558"/>
                          <a:gd name="T23" fmla="*/ 1189 h 1674"/>
                          <a:gd name="T24" fmla="*/ 337 w 1558"/>
                          <a:gd name="T25" fmla="*/ 1237 h 1674"/>
                          <a:gd name="T26" fmla="*/ 395 w 1558"/>
                          <a:gd name="T27" fmla="*/ 1278 h 1674"/>
                          <a:gd name="T28" fmla="*/ 454 w 1558"/>
                          <a:gd name="T29" fmla="*/ 1312 h 1674"/>
                          <a:gd name="T30" fmla="*/ 512 w 1558"/>
                          <a:gd name="T31" fmla="*/ 1340 h 1674"/>
                          <a:gd name="T32" fmla="*/ 574 w 1558"/>
                          <a:gd name="T33" fmla="*/ 1362 h 1674"/>
                          <a:gd name="T34" fmla="*/ 633 w 1558"/>
                          <a:gd name="T35" fmla="*/ 1378 h 1674"/>
                          <a:gd name="T36" fmla="*/ 693 w 1558"/>
                          <a:gd name="T37" fmla="*/ 1389 h 1674"/>
                          <a:gd name="T38" fmla="*/ 668 w 1558"/>
                          <a:gd name="T39" fmla="*/ 1554 h 1674"/>
                          <a:gd name="T40" fmla="*/ 653 w 1558"/>
                          <a:gd name="T41" fmla="*/ 1642 h 1674"/>
                          <a:gd name="T42" fmla="*/ 665 w 1558"/>
                          <a:gd name="T43" fmla="*/ 1663 h 1674"/>
                          <a:gd name="T44" fmla="*/ 702 w 1558"/>
                          <a:gd name="T45" fmla="*/ 1672 h 1674"/>
                          <a:gd name="T46" fmla="*/ 738 w 1558"/>
                          <a:gd name="T47" fmla="*/ 1674 h 1674"/>
                          <a:gd name="T48" fmla="*/ 793 w 1558"/>
                          <a:gd name="T49" fmla="*/ 1667 h 1674"/>
                          <a:gd name="T50" fmla="*/ 880 w 1558"/>
                          <a:gd name="T51" fmla="*/ 1647 h 1674"/>
                          <a:gd name="T52" fmla="*/ 1004 w 1558"/>
                          <a:gd name="T53" fmla="*/ 1612 h 1674"/>
                          <a:gd name="T54" fmla="*/ 1115 w 1558"/>
                          <a:gd name="T55" fmla="*/ 1566 h 1674"/>
                          <a:gd name="T56" fmla="*/ 1214 w 1558"/>
                          <a:gd name="T57" fmla="*/ 1513 h 1674"/>
                          <a:gd name="T58" fmla="*/ 1299 w 1558"/>
                          <a:gd name="T59" fmla="*/ 1452 h 1674"/>
                          <a:gd name="T60" fmla="*/ 1373 w 1558"/>
                          <a:gd name="T61" fmla="*/ 1384 h 1674"/>
                          <a:gd name="T62" fmla="*/ 1433 w 1558"/>
                          <a:gd name="T63" fmla="*/ 1312 h 1674"/>
                          <a:gd name="T64" fmla="*/ 1481 w 1558"/>
                          <a:gd name="T65" fmla="*/ 1237 h 1674"/>
                          <a:gd name="T66" fmla="*/ 1518 w 1558"/>
                          <a:gd name="T67" fmla="*/ 1157 h 1674"/>
                          <a:gd name="T68" fmla="*/ 1543 w 1558"/>
                          <a:gd name="T69" fmla="*/ 1075 h 1674"/>
                          <a:gd name="T70" fmla="*/ 1556 w 1558"/>
                          <a:gd name="T71" fmla="*/ 991 h 1674"/>
                          <a:gd name="T72" fmla="*/ 1533 w 1558"/>
                          <a:gd name="T73" fmla="*/ 958 h 1674"/>
                          <a:gd name="T74" fmla="*/ 1443 w 1558"/>
                          <a:gd name="T75" fmla="*/ 940 h 1674"/>
                          <a:gd name="T76" fmla="*/ 1303 w 1558"/>
                          <a:gd name="T77" fmla="*/ 920 h 1674"/>
                          <a:gd name="T78" fmla="*/ 1226 w 1558"/>
                          <a:gd name="T79" fmla="*/ 841 h 1674"/>
                          <a:gd name="T80" fmla="*/ 1141 w 1558"/>
                          <a:gd name="T81" fmla="*/ 775 h 1674"/>
                          <a:gd name="T82" fmla="*/ 1050 w 1558"/>
                          <a:gd name="T83" fmla="*/ 723 h 1674"/>
                          <a:gd name="T84" fmla="*/ 956 w 1558"/>
                          <a:gd name="T85" fmla="*/ 684 h 1674"/>
                          <a:gd name="T86" fmla="*/ 865 w 1558"/>
                          <a:gd name="T87" fmla="*/ 657 h 1674"/>
                          <a:gd name="T88" fmla="*/ 893 w 1558"/>
                          <a:gd name="T89" fmla="*/ 281 h 1674"/>
                          <a:gd name="T90" fmla="*/ 930 w 1558"/>
                          <a:gd name="T91" fmla="*/ 38 h 1674"/>
                          <a:gd name="T92" fmla="*/ 934 w 1558"/>
                          <a:gd name="T93" fmla="*/ 0 h 1674"/>
                          <a:gd name="T94" fmla="*/ 869 w 1558"/>
                          <a:gd name="T95" fmla="*/ 0 h 1674"/>
                          <a:gd name="T96" fmla="*/ 741 w 1558"/>
                          <a:gd name="T97" fmla="*/ 3 h 1674"/>
                          <a:gd name="T98" fmla="*/ 619 w 1558"/>
                          <a:gd name="T99" fmla="*/ 16 h 1674"/>
                          <a:gd name="T100" fmla="*/ 522 w 1558"/>
                          <a:gd name="T101" fmla="*/ 37 h 1674"/>
                          <a:gd name="T102" fmla="*/ 446 w 1558"/>
                          <a:gd name="T103" fmla="*/ 66 h 1674"/>
                          <a:gd name="T104" fmla="*/ 387 w 1558"/>
                          <a:gd name="T105" fmla="*/ 98 h 1674"/>
                          <a:gd name="T106" fmla="*/ 345 w 1558"/>
                          <a:gd name="T107" fmla="*/ 131 h 1674"/>
                          <a:gd name="T108" fmla="*/ 316 w 1558"/>
                          <a:gd name="T109" fmla="*/ 165 h 1674"/>
                          <a:gd name="T110" fmla="*/ 297 w 1558"/>
                          <a:gd name="T111" fmla="*/ 195 h 1674"/>
                          <a:gd name="T112" fmla="*/ 285 w 1558"/>
                          <a:gd name="T113" fmla="*/ 230 h 16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558" h="1674">
                            <a:moveTo>
                              <a:pt x="283" y="241"/>
                            </a:moveTo>
                            <a:lnTo>
                              <a:pt x="278" y="251"/>
                            </a:lnTo>
                            <a:lnTo>
                              <a:pt x="267" y="280"/>
                            </a:lnTo>
                            <a:lnTo>
                              <a:pt x="251" y="326"/>
                            </a:lnTo>
                            <a:lnTo>
                              <a:pt x="229" y="384"/>
                            </a:lnTo>
                            <a:lnTo>
                              <a:pt x="219" y="418"/>
                            </a:lnTo>
                            <a:lnTo>
                              <a:pt x="208" y="454"/>
                            </a:lnTo>
                            <a:lnTo>
                              <a:pt x="197" y="493"/>
                            </a:lnTo>
                            <a:lnTo>
                              <a:pt x="187" y="534"/>
                            </a:lnTo>
                            <a:lnTo>
                              <a:pt x="177" y="575"/>
                            </a:lnTo>
                            <a:lnTo>
                              <a:pt x="169" y="619"/>
                            </a:lnTo>
                            <a:lnTo>
                              <a:pt x="162" y="663"/>
                            </a:lnTo>
                            <a:lnTo>
                              <a:pt x="155" y="708"/>
                            </a:lnTo>
                            <a:lnTo>
                              <a:pt x="65" y="700"/>
                            </a:lnTo>
                            <a:lnTo>
                              <a:pt x="19" y="696"/>
                            </a:lnTo>
                            <a:lnTo>
                              <a:pt x="2" y="694"/>
                            </a:lnTo>
                            <a:lnTo>
                              <a:pt x="0" y="694"/>
                            </a:lnTo>
                            <a:lnTo>
                              <a:pt x="2" y="701"/>
                            </a:lnTo>
                            <a:lnTo>
                              <a:pt x="7" y="718"/>
                            </a:lnTo>
                            <a:lnTo>
                              <a:pt x="16" y="745"/>
                            </a:lnTo>
                            <a:lnTo>
                              <a:pt x="27" y="780"/>
                            </a:lnTo>
                            <a:lnTo>
                              <a:pt x="42" y="818"/>
                            </a:lnTo>
                            <a:lnTo>
                              <a:pt x="60" y="862"/>
                            </a:lnTo>
                            <a:lnTo>
                              <a:pt x="78" y="906"/>
                            </a:lnTo>
                            <a:lnTo>
                              <a:pt x="98" y="949"/>
                            </a:lnTo>
                            <a:lnTo>
                              <a:pt x="114" y="975"/>
                            </a:lnTo>
                            <a:lnTo>
                              <a:pt x="128" y="1000"/>
                            </a:lnTo>
                            <a:lnTo>
                              <a:pt x="144" y="1025"/>
                            </a:lnTo>
                            <a:lnTo>
                              <a:pt x="161" y="1048"/>
                            </a:lnTo>
                            <a:lnTo>
                              <a:pt x="176" y="1071"/>
                            </a:lnTo>
                            <a:lnTo>
                              <a:pt x="193" y="1092"/>
                            </a:lnTo>
                            <a:lnTo>
                              <a:pt x="211" y="1114"/>
                            </a:lnTo>
                            <a:lnTo>
                              <a:pt x="227" y="1133"/>
                            </a:lnTo>
                            <a:lnTo>
                              <a:pt x="245" y="1152"/>
                            </a:lnTo>
                            <a:lnTo>
                              <a:pt x="263" y="1171"/>
                            </a:lnTo>
                            <a:lnTo>
                              <a:pt x="282" y="1189"/>
                            </a:lnTo>
                            <a:lnTo>
                              <a:pt x="299" y="1206"/>
                            </a:lnTo>
                            <a:lnTo>
                              <a:pt x="318" y="1221"/>
                            </a:lnTo>
                            <a:lnTo>
                              <a:pt x="337" y="1237"/>
                            </a:lnTo>
                            <a:lnTo>
                              <a:pt x="356" y="1251"/>
                            </a:lnTo>
                            <a:lnTo>
                              <a:pt x="375" y="1264"/>
                            </a:lnTo>
                            <a:lnTo>
                              <a:pt x="395" y="1278"/>
                            </a:lnTo>
                            <a:lnTo>
                              <a:pt x="414" y="1290"/>
                            </a:lnTo>
                            <a:lnTo>
                              <a:pt x="434" y="1301"/>
                            </a:lnTo>
                            <a:lnTo>
                              <a:pt x="454" y="1312"/>
                            </a:lnTo>
                            <a:lnTo>
                              <a:pt x="473" y="1322"/>
                            </a:lnTo>
                            <a:lnTo>
                              <a:pt x="492" y="1331"/>
                            </a:lnTo>
                            <a:lnTo>
                              <a:pt x="512" y="1340"/>
                            </a:lnTo>
                            <a:lnTo>
                              <a:pt x="534" y="1348"/>
                            </a:lnTo>
                            <a:lnTo>
                              <a:pt x="554" y="1355"/>
                            </a:lnTo>
                            <a:lnTo>
                              <a:pt x="574" y="1362"/>
                            </a:lnTo>
                            <a:lnTo>
                              <a:pt x="593" y="1368"/>
                            </a:lnTo>
                            <a:lnTo>
                              <a:pt x="613" y="1373"/>
                            </a:lnTo>
                            <a:lnTo>
                              <a:pt x="633" y="1378"/>
                            </a:lnTo>
                            <a:lnTo>
                              <a:pt x="653" y="1382"/>
                            </a:lnTo>
                            <a:lnTo>
                              <a:pt x="673" y="1385"/>
                            </a:lnTo>
                            <a:lnTo>
                              <a:pt x="693" y="1389"/>
                            </a:lnTo>
                            <a:lnTo>
                              <a:pt x="683" y="1453"/>
                            </a:lnTo>
                            <a:lnTo>
                              <a:pt x="676" y="1509"/>
                            </a:lnTo>
                            <a:lnTo>
                              <a:pt x="668" y="1554"/>
                            </a:lnTo>
                            <a:lnTo>
                              <a:pt x="662" y="1592"/>
                            </a:lnTo>
                            <a:lnTo>
                              <a:pt x="657" y="1621"/>
                            </a:lnTo>
                            <a:lnTo>
                              <a:pt x="653" y="1642"/>
                            </a:lnTo>
                            <a:lnTo>
                              <a:pt x="652" y="1654"/>
                            </a:lnTo>
                            <a:lnTo>
                              <a:pt x="651" y="1657"/>
                            </a:lnTo>
                            <a:lnTo>
                              <a:pt x="665" y="1663"/>
                            </a:lnTo>
                            <a:lnTo>
                              <a:pt x="677" y="1666"/>
                            </a:lnTo>
                            <a:lnTo>
                              <a:pt x="690" y="1669"/>
                            </a:lnTo>
                            <a:lnTo>
                              <a:pt x="702" y="1672"/>
                            </a:lnTo>
                            <a:lnTo>
                              <a:pt x="714" y="1673"/>
                            </a:lnTo>
                            <a:lnTo>
                              <a:pt x="726" y="1674"/>
                            </a:lnTo>
                            <a:lnTo>
                              <a:pt x="738" y="1674"/>
                            </a:lnTo>
                            <a:lnTo>
                              <a:pt x="749" y="1674"/>
                            </a:lnTo>
                            <a:lnTo>
                              <a:pt x="771" y="1672"/>
                            </a:lnTo>
                            <a:lnTo>
                              <a:pt x="793" y="1667"/>
                            </a:lnTo>
                            <a:lnTo>
                              <a:pt x="814" y="1663"/>
                            </a:lnTo>
                            <a:lnTo>
                              <a:pt x="835" y="1657"/>
                            </a:lnTo>
                            <a:lnTo>
                              <a:pt x="880" y="1647"/>
                            </a:lnTo>
                            <a:lnTo>
                              <a:pt x="923" y="1636"/>
                            </a:lnTo>
                            <a:lnTo>
                              <a:pt x="964" y="1625"/>
                            </a:lnTo>
                            <a:lnTo>
                              <a:pt x="1004" y="1612"/>
                            </a:lnTo>
                            <a:lnTo>
                              <a:pt x="1043" y="1597"/>
                            </a:lnTo>
                            <a:lnTo>
                              <a:pt x="1080" y="1582"/>
                            </a:lnTo>
                            <a:lnTo>
                              <a:pt x="1115" y="1566"/>
                            </a:lnTo>
                            <a:lnTo>
                              <a:pt x="1150" y="1549"/>
                            </a:lnTo>
                            <a:lnTo>
                              <a:pt x="1183" y="1531"/>
                            </a:lnTo>
                            <a:lnTo>
                              <a:pt x="1214" y="1513"/>
                            </a:lnTo>
                            <a:lnTo>
                              <a:pt x="1244" y="1493"/>
                            </a:lnTo>
                            <a:lnTo>
                              <a:pt x="1272" y="1473"/>
                            </a:lnTo>
                            <a:lnTo>
                              <a:pt x="1299" y="1452"/>
                            </a:lnTo>
                            <a:lnTo>
                              <a:pt x="1325" y="1430"/>
                            </a:lnTo>
                            <a:lnTo>
                              <a:pt x="1349" y="1408"/>
                            </a:lnTo>
                            <a:lnTo>
                              <a:pt x="1373" y="1384"/>
                            </a:lnTo>
                            <a:lnTo>
                              <a:pt x="1394" y="1361"/>
                            </a:lnTo>
                            <a:lnTo>
                              <a:pt x="1414" y="1338"/>
                            </a:lnTo>
                            <a:lnTo>
                              <a:pt x="1433" y="1312"/>
                            </a:lnTo>
                            <a:lnTo>
                              <a:pt x="1450" y="1288"/>
                            </a:lnTo>
                            <a:lnTo>
                              <a:pt x="1467" y="1262"/>
                            </a:lnTo>
                            <a:lnTo>
                              <a:pt x="1481" y="1237"/>
                            </a:lnTo>
                            <a:lnTo>
                              <a:pt x="1495" y="1210"/>
                            </a:lnTo>
                            <a:lnTo>
                              <a:pt x="1507" y="1183"/>
                            </a:lnTo>
                            <a:lnTo>
                              <a:pt x="1518" y="1157"/>
                            </a:lnTo>
                            <a:lnTo>
                              <a:pt x="1527" y="1129"/>
                            </a:lnTo>
                            <a:lnTo>
                              <a:pt x="1536" y="1102"/>
                            </a:lnTo>
                            <a:lnTo>
                              <a:pt x="1543" y="1075"/>
                            </a:lnTo>
                            <a:lnTo>
                              <a:pt x="1548" y="1047"/>
                            </a:lnTo>
                            <a:lnTo>
                              <a:pt x="1553" y="1019"/>
                            </a:lnTo>
                            <a:lnTo>
                              <a:pt x="1556" y="991"/>
                            </a:lnTo>
                            <a:lnTo>
                              <a:pt x="1558" y="964"/>
                            </a:lnTo>
                            <a:lnTo>
                              <a:pt x="1549" y="963"/>
                            </a:lnTo>
                            <a:lnTo>
                              <a:pt x="1533" y="958"/>
                            </a:lnTo>
                            <a:lnTo>
                              <a:pt x="1508" y="954"/>
                            </a:lnTo>
                            <a:lnTo>
                              <a:pt x="1478" y="947"/>
                            </a:lnTo>
                            <a:lnTo>
                              <a:pt x="1443" y="940"/>
                            </a:lnTo>
                            <a:lnTo>
                              <a:pt x="1400" y="934"/>
                            </a:lnTo>
                            <a:lnTo>
                              <a:pt x="1354" y="927"/>
                            </a:lnTo>
                            <a:lnTo>
                              <a:pt x="1303" y="920"/>
                            </a:lnTo>
                            <a:lnTo>
                              <a:pt x="1278" y="893"/>
                            </a:lnTo>
                            <a:lnTo>
                              <a:pt x="1253" y="866"/>
                            </a:lnTo>
                            <a:lnTo>
                              <a:pt x="1226" y="841"/>
                            </a:lnTo>
                            <a:lnTo>
                              <a:pt x="1198" y="817"/>
                            </a:lnTo>
                            <a:lnTo>
                              <a:pt x="1170" y="795"/>
                            </a:lnTo>
                            <a:lnTo>
                              <a:pt x="1141" y="775"/>
                            </a:lnTo>
                            <a:lnTo>
                              <a:pt x="1111" y="756"/>
                            </a:lnTo>
                            <a:lnTo>
                              <a:pt x="1080" y="738"/>
                            </a:lnTo>
                            <a:lnTo>
                              <a:pt x="1050" y="723"/>
                            </a:lnTo>
                            <a:lnTo>
                              <a:pt x="1019" y="708"/>
                            </a:lnTo>
                            <a:lnTo>
                              <a:pt x="988" y="695"/>
                            </a:lnTo>
                            <a:lnTo>
                              <a:pt x="956" y="684"/>
                            </a:lnTo>
                            <a:lnTo>
                              <a:pt x="925" y="674"/>
                            </a:lnTo>
                            <a:lnTo>
                              <a:pt x="895" y="665"/>
                            </a:lnTo>
                            <a:lnTo>
                              <a:pt x="865" y="657"/>
                            </a:lnTo>
                            <a:lnTo>
                              <a:pt x="835" y="652"/>
                            </a:lnTo>
                            <a:lnTo>
                              <a:pt x="869" y="441"/>
                            </a:lnTo>
                            <a:lnTo>
                              <a:pt x="893" y="281"/>
                            </a:lnTo>
                            <a:lnTo>
                              <a:pt x="911" y="166"/>
                            </a:lnTo>
                            <a:lnTo>
                              <a:pt x="922" y="87"/>
                            </a:lnTo>
                            <a:lnTo>
                              <a:pt x="930" y="38"/>
                            </a:lnTo>
                            <a:lnTo>
                              <a:pt x="933" y="13"/>
                            </a:lnTo>
                            <a:lnTo>
                              <a:pt x="934" y="2"/>
                            </a:lnTo>
                            <a:lnTo>
                              <a:pt x="934" y="0"/>
                            </a:lnTo>
                            <a:lnTo>
                              <a:pt x="925" y="0"/>
                            </a:lnTo>
                            <a:lnTo>
                              <a:pt x="901" y="0"/>
                            </a:lnTo>
                            <a:lnTo>
                              <a:pt x="869" y="0"/>
                            </a:lnTo>
                            <a:lnTo>
                              <a:pt x="835" y="0"/>
                            </a:lnTo>
                            <a:lnTo>
                              <a:pt x="787" y="0"/>
                            </a:lnTo>
                            <a:lnTo>
                              <a:pt x="741" y="3"/>
                            </a:lnTo>
                            <a:lnTo>
                              <a:pt x="698" y="6"/>
                            </a:lnTo>
                            <a:lnTo>
                              <a:pt x="657" y="10"/>
                            </a:lnTo>
                            <a:lnTo>
                              <a:pt x="619" y="16"/>
                            </a:lnTo>
                            <a:lnTo>
                              <a:pt x="585" y="23"/>
                            </a:lnTo>
                            <a:lnTo>
                              <a:pt x="552" y="29"/>
                            </a:lnTo>
                            <a:lnTo>
                              <a:pt x="522" y="37"/>
                            </a:lnTo>
                            <a:lnTo>
                              <a:pt x="495" y="46"/>
                            </a:lnTo>
                            <a:lnTo>
                              <a:pt x="469" y="56"/>
                            </a:lnTo>
                            <a:lnTo>
                              <a:pt x="446" y="66"/>
                            </a:lnTo>
                            <a:lnTo>
                              <a:pt x="424" y="76"/>
                            </a:lnTo>
                            <a:lnTo>
                              <a:pt x="405" y="87"/>
                            </a:lnTo>
                            <a:lnTo>
                              <a:pt x="387" y="98"/>
                            </a:lnTo>
                            <a:lnTo>
                              <a:pt x="371" y="109"/>
                            </a:lnTo>
                            <a:lnTo>
                              <a:pt x="357" y="120"/>
                            </a:lnTo>
                            <a:lnTo>
                              <a:pt x="345" y="131"/>
                            </a:lnTo>
                            <a:lnTo>
                              <a:pt x="334" y="143"/>
                            </a:lnTo>
                            <a:lnTo>
                              <a:pt x="324" y="154"/>
                            </a:lnTo>
                            <a:lnTo>
                              <a:pt x="316" y="165"/>
                            </a:lnTo>
                            <a:lnTo>
                              <a:pt x="308" y="175"/>
                            </a:lnTo>
                            <a:lnTo>
                              <a:pt x="303" y="185"/>
                            </a:lnTo>
                            <a:lnTo>
                              <a:pt x="297" y="195"/>
                            </a:lnTo>
                            <a:lnTo>
                              <a:pt x="294" y="204"/>
                            </a:lnTo>
                            <a:lnTo>
                              <a:pt x="288" y="219"/>
                            </a:lnTo>
                            <a:lnTo>
                              <a:pt x="285" y="230"/>
                            </a:lnTo>
                            <a:lnTo>
                              <a:pt x="283" y="238"/>
                            </a:lnTo>
                            <a:lnTo>
                              <a:pt x="283" y="241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4BBEA7" id="Freeform 35" o:spid="_x0000_s1026" alt="Petals" style="position:absolute;margin-left:310.5pt;margin-top:53.25pt;width:16pt;height:16.7pt;rotation:11345904fd;flip:y;z-index:-251671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<v:fill opacity="37265f"/>
              <v:path arrowok="t" o:connecttype="custom" o:connectlocs="34785,35502;28531,53000;24362,67708;21105,84064;2475,88248;261,88882;3518,98899;10162,114875;16676,126793;22929,135796;29574,143657;36739,150757;43904,156843;51461,162042;59147,166353;66703,169903;74781,172692;82467,174721;90284,176116;87027,197037;85073,208195;86636,210857;91456,211998;96147,212252;103312,211364;114646,208829;130801,204391;145262,198558;158160,191838;169234,184104;178874,175482;186691,166353;192944,156843;197765,146700;201022,136303;202715,125652;199719,121468;187994,119186;169755,116650;159723,106633;148649,98265;136794,91672;124548,86727;112692,83303;116340,35629;121160,4818;121681,0;113213,0;96537,380;80643,2029;68006,4691;58105,8368;50418,12426;44947,16610;41168,20921;38693,24725;37130,29162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5950" behindDoc="1" locked="0" layoutInCell="1" allowOverlap="1" wp14:anchorId="349AF7CA" wp14:editId="3820C8D7">
              <wp:simplePos x="0" y="0"/>
              <wp:positionH relativeFrom="column">
                <wp:posOffset>4276725</wp:posOffset>
              </wp:positionH>
              <wp:positionV relativeFrom="paragraph">
                <wp:posOffset>809625</wp:posOffset>
              </wp:positionV>
              <wp:extent cx="263869" cy="236597"/>
              <wp:effectExtent l="19050" t="19050" r="3175" b="11430"/>
              <wp:wrapNone/>
              <wp:docPr id="36" name="Freeform 36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63869" cy="236597"/>
                      </a:xfrm>
                      <a:custGeom>
                        <a:avLst/>
                        <a:gdLst>
                          <a:gd name="T0" fmla="*/ 331 w 2022"/>
                          <a:gd name="T1" fmla="*/ 1538 h 1870"/>
                          <a:gd name="T2" fmla="*/ 497 w 2022"/>
                          <a:gd name="T3" fmla="*/ 1607 h 1870"/>
                          <a:gd name="T4" fmla="*/ 637 w 2022"/>
                          <a:gd name="T5" fmla="*/ 1653 h 1870"/>
                          <a:gd name="T6" fmla="*/ 796 w 2022"/>
                          <a:gd name="T7" fmla="*/ 1690 h 1870"/>
                          <a:gd name="T8" fmla="*/ 826 w 2022"/>
                          <a:gd name="T9" fmla="*/ 1798 h 1870"/>
                          <a:gd name="T10" fmla="*/ 810 w 2022"/>
                          <a:gd name="T11" fmla="*/ 1861 h 1870"/>
                          <a:gd name="T12" fmla="*/ 808 w 2022"/>
                          <a:gd name="T13" fmla="*/ 1870 h 1870"/>
                          <a:gd name="T14" fmla="*/ 870 w 2022"/>
                          <a:gd name="T15" fmla="*/ 1857 h 1870"/>
                          <a:gd name="T16" fmla="*/ 962 w 2022"/>
                          <a:gd name="T17" fmla="*/ 1830 h 1870"/>
                          <a:gd name="T18" fmla="*/ 1047 w 2022"/>
                          <a:gd name="T19" fmla="*/ 1798 h 1870"/>
                          <a:gd name="T20" fmla="*/ 1134 w 2022"/>
                          <a:gd name="T21" fmla="*/ 1757 h 1870"/>
                          <a:gd name="T22" fmla="*/ 1225 w 2022"/>
                          <a:gd name="T23" fmla="*/ 1706 h 1870"/>
                          <a:gd name="T24" fmla="*/ 1306 w 2022"/>
                          <a:gd name="T25" fmla="*/ 1652 h 1870"/>
                          <a:gd name="T26" fmla="*/ 1378 w 2022"/>
                          <a:gd name="T27" fmla="*/ 1592 h 1870"/>
                          <a:gd name="T28" fmla="*/ 1443 w 2022"/>
                          <a:gd name="T29" fmla="*/ 1528 h 1870"/>
                          <a:gd name="T30" fmla="*/ 1498 w 2022"/>
                          <a:gd name="T31" fmla="*/ 1462 h 1870"/>
                          <a:gd name="T32" fmla="*/ 1546 w 2022"/>
                          <a:gd name="T33" fmla="*/ 1393 h 1870"/>
                          <a:gd name="T34" fmla="*/ 1586 w 2022"/>
                          <a:gd name="T35" fmla="*/ 1322 h 1870"/>
                          <a:gd name="T36" fmla="*/ 1618 w 2022"/>
                          <a:gd name="T37" fmla="*/ 1249 h 1870"/>
                          <a:gd name="T38" fmla="*/ 1644 w 2022"/>
                          <a:gd name="T39" fmla="*/ 1174 h 1870"/>
                          <a:gd name="T40" fmla="*/ 1664 w 2022"/>
                          <a:gd name="T41" fmla="*/ 1099 h 1870"/>
                          <a:gd name="T42" fmla="*/ 1751 w 2022"/>
                          <a:gd name="T43" fmla="*/ 1062 h 1870"/>
                          <a:gd name="T44" fmla="*/ 1916 w 2022"/>
                          <a:gd name="T45" fmla="*/ 1094 h 1870"/>
                          <a:gd name="T46" fmla="*/ 1982 w 2022"/>
                          <a:gd name="T47" fmla="*/ 1111 h 1870"/>
                          <a:gd name="T48" fmla="*/ 1999 w 2022"/>
                          <a:gd name="T49" fmla="*/ 1119 h 1870"/>
                          <a:gd name="T50" fmla="*/ 2019 w 2022"/>
                          <a:gd name="T51" fmla="*/ 1029 h 1870"/>
                          <a:gd name="T52" fmla="*/ 2020 w 2022"/>
                          <a:gd name="T53" fmla="*/ 946 h 1870"/>
                          <a:gd name="T54" fmla="*/ 2000 w 2022"/>
                          <a:gd name="T55" fmla="*/ 839 h 1870"/>
                          <a:gd name="T56" fmla="*/ 1956 w 2022"/>
                          <a:gd name="T57" fmla="*/ 688 h 1870"/>
                          <a:gd name="T58" fmla="*/ 1900 w 2022"/>
                          <a:gd name="T59" fmla="*/ 553 h 1870"/>
                          <a:gd name="T60" fmla="*/ 1837 w 2022"/>
                          <a:gd name="T61" fmla="*/ 434 h 1870"/>
                          <a:gd name="T62" fmla="*/ 1765 w 2022"/>
                          <a:gd name="T63" fmla="*/ 329 h 1870"/>
                          <a:gd name="T64" fmla="*/ 1685 w 2022"/>
                          <a:gd name="T65" fmla="*/ 239 h 1870"/>
                          <a:gd name="T66" fmla="*/ 1599 w 2022"/>
                          <a:gd name="T67" fmla="*/ 163 h 1870"/>
                          <a:gd name="T68" fmla="*/ 1508 w 2022"/>
                          <a:gd name="T69" fmla="*/ 102 h 1870"/>
                          <a:gd name="T70" fmla="*/ 1413 w 2022"/>
                          <a:gd name="T71" fmla="*/ 56 h 1870"/>
                          <a:gd name="T72" fmla="*/ 1313 w 2022"/>
                          <a:gd name="T73" fmla="*/ 23 h 1870"/>
                          <a:gd name="T74" fmla="*/ 1211 w 2022"/>
                          <a:gd name="T75" fmla="*/ 4 h 1870"/>
                          <a:gd name="T76" fmla="*/ 1172 w 2022"/>
                          <a:gd name="T77" fmla="*/ 29 h 1870"/>
                          <a:gd name="T78" fmla="*/ 1146 w 2022"/>
                          <a:gd name="T79" fmla="*/ 136 h 1870"/>
                          <a:gd name="T80" fmla="*/ 1105 w 2022"/>
                          <a:gd name="T81" fmla="*/ 311 h 1870"/>
                          <a:gd name="T82" fmla="*/ 1011 w 2022"/>
                          <a:gd name="T83" fmla="*/ 404 h 1870"/>
                          <a:gd name="T84" fmla="*/ 933 w 2022"/>
                          <a:gd name="T85" fmla="*/ 507 h 1870"/>
                          <a:gd name="T86" fmla="*/ 871 w 2022"/>
                          <a:gd name="T87" fmla="*/ 616 h 1870"/>
                          <a:gd name="T88" fmla="*/ 822 w 2022"/>
                          <a:gd name="T89" fmla="*/ 728 h 1870"/>
                          <a:gd name="T90" fmla="*/ 789 w 2022"/>
                          <a:gd name="T91" fmla="*/ 840 h 1870"/>
                          <a:gd name="T92" fmla="*/ 335 w 2022"/>
                          <a:gd name="T93" fmla="*/ 796 h 1870"/>
                          <a:gd name="T94" fmla="*/ 45 w 2022"/>
                          <a:gd name="T95" fmla="*/ 744 h 1870"/>
                          <a:gd name="T96" fmla="*/ 1 w 2022"/>
                          <a:gd name="T97" fmla="*/ 736 h 1870"/>
                          <a:gd name="T98" fmla="*/ 1 w 2022"/>
                          <a:gd name="T99" fmla="*/ 814 h 1870"/>
                          <a:gd name="T100" fmla="*/ 1 w 2022"/>
                          <a:gd name="T101" fmla="*/ 965 h 1870"/>
                          <a:gd name="T102" fmla="*/ 14 w 2022"/>
                          <a:gd name="T103" fmla="*/ 1111 h 1870"/>
                          <a:gd name="T104" fmla="*/ 39 w 2022"/>
                          <a:gd name="T105" fmla="*/ 1229 h 1870"/>
                          <a:gd name="T106" fmla="*/ 72 w 2022"/>
                          <a:gd name="T107" fmla="*/ 1321 h 1870"/>
                          <a:gd name="T108" fmla="*/ 110 w 2022"/>
                          <a:gd name="T109" fmla="*/ 1391 h 1870"/>
                          <a:gd name="T110" fmla="*/ 151 w 2022"/>
                          <a:gd name="T111" fmla="*/ 1442 h 1870"/>
                          <a:gd name="T112" fmla="*/ 191 w 2022"/>
                          <a:gd name="T113" fmla="*/ 1477 h 1870"/>
                          <a:gd name="T114" fmla="*/ 227 w 2022"/>
                          <a:gd name="T115" fmla="*/ 1498 h 1870"/>
                          <a:gd name="T116" fmla="*/ 271 w 2022"/>
                          <a:gd name="T117" fmla="*/ 1514 h 18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22" h="1870">
                            <a:moveTo>
                              <a:pt x="284" y="1516"/>
                            </a:moveTo>
                            <a:lnTo>
                              <a:pt x="296" y="1522"/>
                            </a:lnTo>
                            <a:lnTo>
                              <a:pt x="331" y="1538"/>
                            </a:lnTo>
                            <a:lnTo>
                              <a:pt x="385" y="1563"/>
                            </a:lnTo>
                            <a:lnTo>
                              <a:pt x="456" y="1592"/>
                            </a:lnTo>
                            <a:lnTo>
                              <a:pt x="497" y="1607"/>
                            </a:lnTo>
                            <a:lnTo>
                              <a:pt x="540" y="1623"/>
                            </a:lnTo>
                            <a:lnTo>
                              <a:pt x="587" y="1638"/>
                            </a:lnTo>
                            <a:lnTo>
                              <a:pt x="637" y="1653"/>
                            </a:lnTo>
                            <a:lnTo>
                              <a:pt x="688" y="1667"/>
                            </a:lnTo>
                            <a:lnTo>
                              <a:pt x="741" y="1679"/>
                            </a:lnTo>
                            <a:lnTo>
                              <a:pt x="796" y="1690"/>
                            </a:lnTo>
                            <a:lnTo>
                              <a:pt x="851" y="1700"/>
                            </a:lnTo>
                            <a:lnTo>
                              <a:pt x="837" y="1756"/>
                            </a:lnTo>
                            <a:lnTo>
                              <a:pt x="826" y="1798"/>
                            </a:lnTo>
                            <a:lnTo>
                              <a:pt x="819" y="1828"/>
                            </a:lnTo>
                            <a:lnTo>
                              <a:pt x="813" y="1849"/>
                            </a:lnTo>
                            <a:lnTo>
                              <a:pt x="810" y="1861"/>
                            </a:lnTo>
                            <a:lnTo>
                              <a:pt x="809" y="1867"/>
                            </a:lnTo>
                            <a:lnTo>
                              <a:pt x="808" y="1869"/>
                            </a:lnTo>
                            <a:lnTo>
                              <a:pt x="808" y="1870"/>
                            </a:lnTo>
                            <a:lnTo>
                              <a:pt x="816" y="1868"/>
                            </a:lnTo>
                            <a:lnTo>
                              <a:pt x="837" y="1865"/>
                            </a:lnTo>
                            <a:lnTo>
                              <a:pt x="870" y="1857"/>
                            </a:lnTo>
                            <a:lnTo>
                              <a:pt x="912" y="1845"/>
                            </a:lnTo>
                            <a:lnTo>
                              <a:pt x="937" y="1838"/>
                            </a:lnTo>
                            <a:lnTo>
                              <a:pt x="962" y="1830"/>
                            </a:lnTo>
                            <a:lnTo>
                              <a:pt x="990" y="1820"/>
                            </a:lnTo>
                            <a:lnTo>
                              <a:pt x="1018" y="1810"/>
                            </a:lnTo>
                            <a:lnTo>
                              <a:pt x="1047" y="1798"/>
                            </a:lnTo>
                            <a:lnTo>
                              <a:pt x="1075" y="1786"/>
                            </a:lnTo>
                            <a:lnTo>
                              <a:pt x="1105" y="1771"/>
                            </a:lnTo>
                            <a:lnTo>
                              <a:pt x="1134" y="1757"/>
                            </a:lnTo>
                            <a:lnTo>
                              <a:pt x="1165" y="1740"/>
                            </a:lnTo>
                            <a:lnTo>
                              <a:pt x="1195" y="1724"/>
                            </a:lnTo>
                            <a:lnTo>
                              <a:pt x="1225" y="1706"/>
                            </a:lnTo>
                            <a:lnTo>
                              <a:pt x="1253" y="1688"/>
                            </a:lnTo>
                            <a:lnTo>
                              <a:pt x="1281" y="1670"/>
                            </a:lnTo>
                            <a:lnTo>
                              <a:pt x="1306" y="1652"/>
                            </a:lnTo>
                            <a:lnTo>
                              <a:pt x="1332" y="1632"/>
                            </a:lnTo>
                            <a:lnTo>
                              <a:pt x="1356" y="1612"/>
                            </a:lnTo>
                            <a:lnTo>
                              <a:pt x="1378" y="1592"/>
                            </a:lnTo>
                            <a:lnTo>
                              <a:pt x="1402" y="1572"/>
                            </a:lnTo>
                            <a:lnTo>
                              <a:pt x="1423" y="1551"/>
                            </a:lnTo>
                            <a:lnTo>
                              <a:pt x="1443" y="1528"/>
                            </a:lnTo>
                            <a:lnTo>
                              <a:pt x="1462" y="1507"/>
                            </a:lnTo>
                            <a:lnTo>
                              <a:pt x="1481" y="1485"/>
                            </a:lnTo>
                            <a:lnTo>
                              <a:pt x="1498" y="1462"/>
                            </a:lnTo>
                            <a:lnTo>
                              <a:pt x="1515" y="1440"/>
                            </a:lnTo>
                            <a:lnTo>
                              <a:pt x="1530" y="1416"/>
                            </a:lnTo>
                            <a:lnTo>
                              <a:pt x="1546" y="1393"/>
                            </a:lnTo>
                            <a:lnTo>
                              <a:pt x="1560" y="1370"/>
                            </a:lnTo>
                            <a:lnTo>
                              <a:pt x="1574" y="1345"/>
                            </a:lnTo>
                            <a:lnTo>
                              <a:pt x="1586" y="1322"/>
                            </a:lnTo>
                            <a:lnTo>
                              <a:pt x="1597" y="1298"/>
                            </a:lnTo>
                            <a:lnTo>
                              <a:pt x="1608" y="1273"/>
                            </a:lnTo>
                            <a:lnTo>
                              <a:pt x="1618" y="1249"/>
                            </a:lnTo>
                            <a:lnTo>
                              <a:pt x="1628" y="1224"/>
                            </a:lnTo>
                            <a:lnTo>
                              <a:pt x="1636" y="1199"/>
                            </a:lnTo>
                            <a:lnTo>
                              <a:pt x="1644" y="1174"/>
                            </a:lnTo>
                            <a:lnTo>
                              <a:pt x="1651" y="1149"/>
                            </a:lnTo>
                            <a:lnTo>
                              <a:pt x="1658" y="1123"/>
                            </a:lnTo>
                            <a:lnTo>
                              <a:pt x="1664" y="1099"/>
                            </a:lnTo>
                            <a:lnTo>
                              <a:pt x="1668" y="1073"/>
                            </a:lnTo>
                            <a:lnTo>
                              <a:pt x="1673" y="1048"/>
                            </a:lnTo>
                            <a:lnTo>
                              <a:pt x="1751" y="1062"/>
                            </a:lnTo>
                            <a:lnTo>
                              <a:pt x="1817" y="1076"/>
                            </a:lnTo>
                            <a:lnTo>
                              <a:pt x="1871" y="1086"/>
                            </a:lnTo>
                            <a:lnTo>
                              <a:pt x="1916" y="1094"/>
                            </a:lnTo>
                            <a:lnTo>
                              <a:pt x="1949" y="1101"/>
                            </a:lnTo>
                            <a:lnTo>
                              <a:pt x="1973" y="1108"/>
                            </a:lnTo>
                            <a:lnTo>
                              <a:pt x="1982" y="1111"/>
                            </a:lnTo>
                            <a:lnTo>
                              <a:pt x="1990" y="1113"/>
                            </a:lnTo>
                            <a:lnTo>
                              <a:pt x="1996" y="1117"/>
                            </a:lnTo>
                            <a:lnTo>
                              <a:pt x="1999" y="1119"/>
                            </a:lnTo>
                            <a:lnTo>
                              <a:pt x="2008" y="1088"/>
                            </a:lnTo>
                            <a:lnTo>
                              <a:pt x="2014" y="1058"/>
                            </a:lnTo>
                            <a:lnTo>
                              <a:pt x="2019" y="1029"/>
                            </a:lnTo>
                            <a:lnTo>
                              <a:pt x="2021" y="1000"/>
                            </a:lnTo>
                            <a:lnTo>
                              <a:pt x="2022" y="972"/>
                            </a:lnTo>
                            <a:lnTo>
                              <a:pt x="2020" y="946"/>
                            </a:lnTo>
                            <a:lnTo>
                              <a:pt x="2018" y="919"/>
                            </a:lnTo>
                            <a:lnTo>
                              <a:pt x="2012" y="893"/>
                            </a:lnTo>
                            <a:lnTo>
                              <a:pt x="2000" y="839"/>
                            </a:lnTo>
                            <a:lnTo>
                              <a:pt x="1987" y="787"/>
                            </a:lnTo>
                            <a:lnTo>
                              <a:pt x="1971" y="737"/>
                            </a:lnTo>
                            <a:lnTo>
                              <a:pt x="1956" y="688"/>
                            </a:lnTo>
                            <a:lnTo>
                              <a:pt x="1938" y="642"/>
                            </a:lnTo>
                            <a:lnTo>
                              <a:pt x="1920" y="596"/>
                            </a:lnTo>
                            <a:lnTo>
                              <a:pt x="1900" y="553"/>
                            </a:lnTo>
                            <a:lnTo>
                              <a:pt x="1880" y="512"/>
                            </a:lnTo>
                            <a:lnTo>
                              <a:pt x="1859" y="472"/>
                            </a:lnTo>
                            <a:lnTo>
                              <a:pt x="1837" y="434"/>
                            </a:lnTo>
                            <a:lnTo>
                              <a:pt x="1814" y="398"/>
                            </a:lnTo>
                            <a:lnTo>
                              <a:pt x="1789" y="362"/>
                            </a:lnTo>
                            <a:lnTo>
                              <a:pt x="1765" y="329"/>
                            </a:lnTo>
                            <a:lnTo>
                              <a:pt x="1739" y="298"/>
                            </a:lnTo>
                            <a:lnTo>
                              <a:pt x="1713" y="268"/>
                            </a:lnTo>
                            <a:lnTo>
                              <a:pt x="1685" y="239"/>
                            </a:lnTo>
                            <a:lnTo>
                              <a:pt x="1657" y="212"/>
                            </a:lnTo>
                            <a:lnTo>
                              <a:pt x="1628" y="187"/>
                            </a:lnTo>
                            <a:lnTo>
                              <a:pt x="1599" y="163"/>
                            </a:lnTo>
                            <a:lnTo>
                              <a:pt x="1569" y="141"/>
                            </a:lnTo>
                            <a:lnTo>
                              <a:pt x="1539" y="121"/>
                            </a:lnTo>
                            <a:lnTo>
                              <a:pt x="1508" y="102"/>
                            </a:lnTo>
                            <a:lnTo>
                              <a:pt x="1477" y="86"/>
                            </a:lnTo>
                            <a:lnTo>
                              <a:pt x="1445" y="69"/>
                            </a:lnTo>
                            <a:lnTo>
                              <a:pt x="1413" y="56"/>
                            </a:lnTo>
                            <a:lnTo>
                              <a:pt x="1380" y="42"/>
                            </a:lnTo>
                            <a:lnTo>
                              <a:pt x="1346" y="32"/>
                            </a:lnTo>
                            <a:lnTo>
                              <a:pt x="1313" y="23"/>
                            </a:lnTo>
                            <a:lnTo>
                              <a:pt x="1280" y="15"/>
                            </a:lnTo>
                            <a:lnTo>
                              <a:pt x="1245" y="8"/>
                            </a:lnTo>
                            <a:lnTo>
                              <a:pt x="1211" y="4"/>
                            </a:lnTo>
                            <a:lnTo>
                              <a:pt x="1176" y="0"/>
                            </a:lnTo>
                            <a:lnTo>
                              <a:pt x="1175" y="9"/>
                            </a:lnTo>
                            <a:lnTo>
                              <a:pt x="1172" y="29"/>
                            </a:lnTo>
                            <a:lnTo>
                              <a:pt x="1165" y="56"/>
                            </a:lnTo>
                            <a:lnTo>
                              <a:pt x="1158" y="92"/>
                            </a:lnTo>
                            <a:lnTo>
                              <a:pt x="1146" y="136"/>
                            </a:lnTo>
                            <a:lnTo>
                              <a:pt x="1135" y="187"/>
                            </a:lnTo>
                            <a:lnTo>
                              <a:pt x="1121" y="246"/>
                            </a:lnTo>
                            <a:lnTo>
                              <a:pt x="1105" y="311"/>
                            </a:lnTo>
                            <a:lnTo>
                              <a:pt x="1072" y="341"/>
                            </a:lnTo>
                            <a:lnTo>
                              <a:pt x="1041" y="372"/>
                            </a:lnTo>
                            <a:lnTo>
                              <a:pt x="1011" y="404"/>
                            </a:lnTo>
                            <a:lnTo>
                              <a:pt x="983" y="438"/>
                            </a:lnTo>
                            <a:lnTo>
                              <a:pt x="957" y="472"/>
                            </a:lnTo>
                            <a:lnTo>
                              <a:pt x="933" y="507"/>
                            </a:lnTo>
                            <a:lnTo>
                              <a:pt x="910" y="543"/>
                            </a:lnTo>
                            <a:lnTo>
                              <a:pt x="890" y="578"/>
                            </a:lnTo>
                            <a:lnTo>
                              <a:pt x="871" y="616"/>
                            </a:lnTo>
                            <a:lnTo>
                              <a:pt x="853" y="653"/>
                            </a:lnTo>
                            <a:lnTo>
                              <a:pt x="837" y="691"/>
                            </a:lnTo>
                            <a:lnTo>
                              <a:pt x="822" y="728"/>
                            </a:lnTo>
                            <a:lnTo>
                              <a:pt x="810" y="766"/>
                            </a:lnTo>
                            <a:lnTo>
                              <a:pt x="799" y="804"/>
                            </a:lnTo>
                            <a:lnTo>
                              <a:pt x="789" y="840"/>
                            </a:lnTo>
                            <a:lnTo>
                              <a:pt x="780" y="878"/>
                            </a:lnTo>
                            <a:lnTo>
                              <a:pt x="527" y="831"/>
                            </a:lnTo>
                            <a:lnTo>
                              <a:pt x="335" y="796"/>
                            </a:lnTo>
                            <a:lnTo>
                              <a:pt x="197" y="772"/>
                            </a:lnTo>
                            <a:lnTo>
                              <a:pt x="103" y="754"/>
                            </a:lnTo>
                            <a:lnTo>
                              <a:pt x="45" y="744"/>
                            </a:lnTo>
                            <a:lnTo>
                              <a:pt x="14" y="738"/>
                            </a:lnTo>
                            <a:lnTo>
                              <a:pt x="3" y="737"/>
                            </a:lnTo>
                            <a:lnTo>
                              <a:pt x="1" y="736"/>
                            </a:lnTo>
                            <a:lnTo>
                              <a:pt x="1" y="748"/>
                            </a:lnTo>
                            <a:lnTo>
                              <a:pt x="1" y="777"/>
                            </a:lnTo>
                            <a:lnTo>
                              <a:pt x="1" y="814"/>
                            </a:lnTo>
                            <a:lnTo>
                              <a:pt x="1" y="850"/>
                            </a:lnTo>
                            <a:lnTo>
                              <a:pt x="0" y="909"/>
                            </a:lnTo>
                            <a:lnTo>
                              <a:pt x="1" y="965"/>
                            </a:lnTo>
                            <a:lnTo>
                              <a:pt x="4" y="1017"/>
                            </a:lnTo>
                            <a:lnTo>
                              <a:pt x="9" y="1066"/>
                            </a:lnTo>
                            <a:lnTo>
                              <a:pt x="14" y="1111"/>
                            </a:lnTo>
                            <a:lnTo>
                              <a:pt x="21" y="1153"/>
                            </a:lnTo>
                            <a:lnTo>
                              <a:pt x="30" y="1192"/>
                            </a:lnTo>
                            <a:lnTo>
                              <a:pt x="39" y="1229"/>
                            </a:lnTo>
                            <a:lnTo>
                              <a:pt x="49" y="1262"/>
                            </a:lnTo>
                            <a:lnTo>
                              <a:pt x="60" y="1293"/>
                            </a:lnTo>
                            <a:lnTo>
                              <a:pt x="72" y="1321"/>
                            </a:lnTo>
                            <a:lnTo>
                              <a:pt x="84" y="1346"/>
                            </a:lnTo>
                            <a:lnTo>
                              <a:pt x="96" y="1371"/>
                            </a:lnTo>
                            <a:lnTo>
                              <a:pt x="110" y="1391"/>
                            </a:lnTo>
                            <a:lnTo>
                              <a:pt x="123" y="1411"/>
                            </a:lnTo>
                            <a:lnTo>
                              <a:pt x="137" y="1427"/>
                            </a:lnTo>
                            <a:lnTo>
                              <a:pt x="151" y="1442"/>
                            </a:lnTo>
                            <a:lnTo>
                              <a:pt x="164" y="1455"/>
                            </a:lnTo>
                            <a:lnTo>
                              <a:pt x="177" y="1467"/>
                            </a:lnTo>
                            <a:lnTo>
                              <a:pt x="191" y="1477"/>
                            </a:lnTo>
                            <a:lnTo>
                              <a:pt x="203" y="1485"/>
                            </a:lnTo>
                            <a:lnTo>
                              <a:pt x="215" y="1493"/>
                            </a:lnTo>
                            <a:lnTo>
                              <a:pt x="227" y="1498"/>
                            </a:lnTo>
                            <a:lnTo>
                              <a:pt x="237" y="1503"/>
                            </a:lnTo>
                            <a:lnTo>
                              <a:pt x="256" y="1511"/>
                            </a:lnTo>
                            <a:lnTo>
                              <a:pt x="271" y="1514"/>
                            </a:lnTo>
                            <a:lnTo>
                              <a:pt x="281" y="1515"/>
                            </a:lnTo>
                            <a:lnTo>
                              <a:pt x="284" y="1516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3245A4" id="Freeform 36" o:spid="_x0000_s1026" alt="Petals" style="position:absolute;margin-left:336.75pt;margin-top:63.75pt;width:20.8pt;height:18.65pt;rotation:11345904fd;flip:y;z-index:-2516705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2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<v:fill opacity="37265f"/>
              <v:path arrowok="t" o:connecttype="custom" o:connectlocs="43195,194592;64858,203322;83128,209142;103877,213823;107792,227487;105704,235458;105443,236597;113534,234952;125540,231536;136632,227487;147986,222300;159861,215847;170432,209015;179828,201424;188310,193326;195488,184976;201751,176246;206971,167263;211147,158027;214540,148537;217150,139048;228504,134367;250036,138416;258649,140566;260868,141579;263478,130192;263608,119690;260998,106152;255256,87047;247948,69967;239727,54911;230331,41626;219891,30239;208668,20623;196793,12905;184395,7085;171345,2910;158034,506;152945,3669;149552,17207;144201,39348;131935,51115;121756,64147;113665,77938;107270,92108;102964,106279;43717,100712;5872,94133;130,93121;130,102989;130,122094;1827,140566;5089,155496;9396,167136;14355,175993;19705,182445;24925,186874;29623,189531;35365,191555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7998" behindDoc="1" locked="0" layoutInCell="1" allowOverlap="1" wp14:anchorId="5CC5AC62" wp14:editId="267301FF">
              <wp:simplePos x="0" y="0"/>
              <wp:positionH relativeFrom="column">
                <wp:posOffset>4448175</wp:posOffset>
              </wp:positionH>
              <wp:positionV relativeFrom="paragraph">
                <wp:posOffset>-114300</wp:posOffset>
              </wp:positionV>
              <wp:extent cx="233423" cy="219860"/>
              <wp:effectExtent l="0" t="19050" r="14605" b="8890"/>
              <wp:wrapNone/>
              <wp:docPr id="38" name="Freeform 38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33423" cy="219860"/>
                      </a:xfrm>
                      <a:custGeom>
                        <a:avLst/>
                        <a:gdLst>
                          <a:gd name="T0" fmla="*/ 384 w 1791"/>
                          <a:gd name="T1" fmla="*/ 1487 h 1728"/>
                          <a:gd name="T2" fmla="*/ 537 w 1791"/>
                          <a:gd name="T3" fmla="*/ 1524 h 1728"/>
                          <a:gd name="T4" fmla="*/ 664 w 1791"/>
                          <a:gd name="T5" fmla="*/ 1545 h 1728"/>
                          <a:gd name="T6" fmla="*/ 802 w 1791"/>
                          <a:gd name="T7" fmla="*/ 1558 h 1728"/>
                          <a:gd name="T8" fmla="*/ 850 w 1791"/>
                          <a:gd name="T9" fmla="*/ 1656 h 1728"/>
                          <a:gd name="T10" fmla="*/ 850 w 1791"/>
                          <a:gd name="T11" fmla="*/ 1720 h 1728"/>
                          <a:gd name="T12" fmla="*/ 850 w 1791"/>
                          <a:gd name="T13" fmla="*/ 1728 h 1728"/>
                          <a:gd name="T14" fmla="*/ 901 w 1791"/>
                          <a:gd name="T15" fmla="*/ 1706 h 1728"/>
                          <a:gd name="T16" fmla="*/ 1018 w 1791"/>
                          <a:gd name="T17" fmla="*/ 1644 h 1728"/>
                          <a:gd name="T18" fmla="*/ 1084 w 1791"/>
                          <a:gd name="T19" fmla="*/ 1602 h 1728"/>
                          <a:gd name="T20" fmla="*/ 1156 w 1791"/>
                          <a:gd name="T21" fmla="*/ 1549 h 1728"/>
                          <a:gd name="T22" fmla="*/ 1225 w 1791"/>
                          <a:gd name="T23" fmla="*/ 1489 h 1728"/>
                          <a:gd name="T24" fmla="*/ 1285 w 1791"/>
                          <a:gd name="T25" fmla="*/ 1427 h 1728"/>
                          <a:gd name="T26" fmla="*/ 1336 w 1791"/>
                          <a:gd name="T27" fmla="*/ 1361 h 1728"/>
                          <a:gd name="T28" fmla="*/ 1378 w 1791"/>
                          <a:gd name="T29" fmla="*/ 1296 h 1728"/>
                          <a:gd name="T30" fmla="*/ 1414 w 1791"/>
                          <a:gd name="T31" fmla="*/ 1228 h 1728"/>
                          <a:gd name="T32" fmla="*/ 1442 w 1791"/>
                          <a:gd name="T33" fmla="*/ 1159 h 1728"/>
                          <a:gd name="T34" fmla="*/ 1463 w 1791"/>
                          <a:gd name="T35" fmla="*/ 1092 h 1728"/>
                          <a:gd name="T36" fmla="*/ 1477 w 1791"/>
                          <a:gd name="T37" fmla="*/ 1024 h 1728"/>
                          <a:gd name="T38" fmla="*/ 1485 w 1791"/>
                          <a:gd name="T39" fmla="*/ 957 h 1728"/>
                          <a:gd name="T40" fmla="*/ 1488 w 1791"/>
                          <a:gd name="T41" fmla="*/ 893 h 1728"/>
                          <a:gd name="T42" fmla="*/ 1671 w 1791"/>
                          <a:gd name="T43" fmla="*/ 903 h 1728"/>
                          <a:gd name="T44" fmla="*/ 1764 w 1791"/>
                          <a:gd name="T45" fmla="*/ 906 h 1728"/>
                          <a:gd name="T46" fmla="*/ 1788 w 1791"/>
                          <a:gd name="T47" fmla="*/ 893 h 1728"/>
                          <a:gd name="T48" fmla="*/ 1791 w 1791"/>
                          <a:gd name="T49" fmla="*/ 854 h 1728"/>
                          <a:gd name="T50" fmla="*/ 1782 w 1791"/>
                          <a:gd name="T51" fmla="*/ 777 h 1728"/>
                          <a:gd name="T52" fmla="*/ 1757 w 1791"/>
                          <a:gd name="T53" fmla="*/ 709 h 1728"/>
                          <a:gd name="T54" fmla="*/ 1705 w 1791"/>
                          <a:gd name="T55" fmla="*/ 572 h 1728"/>
                          <a:gd name="T56" fmla="*/ 1645 w 1791"/>
                          <a:gd name="T57" fmla="*/ 452 h 1728"/>
                          <a:gd name="T58" fmla="*/ 1578 w 1791"/>
                          <a:gd name="T59" fmla="*/ 347 h 1728"/>
                          <a:gd name="T60" fmla="*/ 1505 w 1791"/>
                          <a:gd name="T61" fmla="*/ 256 h 1728"/>
                          <a:gd name="T62" fmla="*/ 1426 w 1791"/>
                          <a:gd name="T63" fmla="*/ 180 h 1728"/>
                          <a:gd name="T64" fmla="*/ 1344 w 1791"/>
                          <a:gd name="T65" fmla="*/ 117 h 1728"/>
                          <a:gd name="T66" fmla="*/ 1258 w 1791"/>
                          <a:gd name="T67" fmla="*/ 68 h 1728"/>
                          <a:gd name="T68" fmla="*/ 1172 w 1791"/>
                          <a:gd name="T69" fmla="*/ 33 h 1728"/>
                          <a:gd name="T70" fmla="*/ 1083 w 1791"/>
                          <a:gd name="T71" fmla="*/ 11 h 1728"/>
                          <a:gd name="T72" fmla="*/ 994 w 1791"/>
                          <a:gd name="T73" fmla="*/ 0 h 1728"/>
                          <a:gd name="T74" fmla="*/ 934 w 1791"/>
                          <a:gd name="T75" fmla="*/ 14 h 1728"/>
                          <a:gd name="T76" fmla="*/ 929 w 1791"/>
                          <a:gd name="T77" fmla="*/ 96 h 1728"/>
                          <a:gd name="T78" fmla="*/ 922 w 1791"/>
                          <a:gd name="T79" fmla="*/ 237 h 1728"/>
                          <a:gd name="T80" fmla="*/ 871 w 1791"/>
                          <a:gd name="T81" fmla="*/ 358 h 1728"/>
                          <a:gd name="T82" fmla="*/ 809 w 1791"/>
                          <a:gd name="T83" fmla="*/ 455 h 1728"/>
                          <a:gd name="T84" fmla="*/ 760 w 1791"/>
                          <a:gd name="T85" fmla="*/ 556 h 1728"/>
                          <a:gd name="T86" fmla="*/ 725 w 1791"/>
                          <a:gd name="T87" fmla="*/ 661 h 1728"/>
                          <a:gd name="T88" fmla="*/ 702 w 1791"/>
                          <a:gd name="T89" fmla="*/ 766 h 1728"/>
                          <a:gd name="T90" fmla="*/ 469 w 1791"/>
                          <a:gd name="T91" fmla="*/ 822 h 1728"/>
                          <a:gd name="T92" fmla="*/ 92 w 1791"/>
                          <a:gd name="T93" fmla="*/ 799 h 1728"/>
                          <a:gd name="T94" fmla="*/ 2 w 1791"/>
                          <a:gd name="T95" fmla="*/ 793 h 1728"/>
                          <a:gd name="T96" fmla="*/ 8 w 1791"/>
                          <a:gd name="T97" fmla="*/ 834 h 1728"/>
                          <a:gd name="T98" fmla="*/ 13 w 1791"/>
                          <a:gd name="T99" fmla="*/ 890 h 1728"/>
                          <a:gd name="T100" fmla="*/ 30 w 1791"/>
                          <a:gd name="T101" fmla="*/ 1008 h 1728"/>
                          <a:gd name="T102" fmla="*/ 60 w 1791"/>
                          <a:gd name="T103" fmla="*/ 1138 h 1728"/>
                          <a:gd name="T104" fmla="*/ 95 w 1791"/>
                          <a:gd name="T105" fmla="*/ 1240 h 1728"/>
                          <a:gd name="T106" fmla="*/ 135 w 1791"/>
                          <a:gd name="T107" fmla="*/ 1319 h 1728"/>
                          <a:gd name="T108" fmla="*/ 176 w 1791"/>
                          <a:gd name="T109" fmla="*/ 1379 h 1728"/>
                          <a:gd name="T110" fmla="*/ 217 w 1791"/>
                          <a:gd name="T111" fmla="*/ 1420 h 1728"/>
                          <a:gd name="T112" fmla="*/ 256 w 1791"/>
                          <a:gd name="T113" fmla="*/ 1448 h 1728"/>
                          <a:gd name="T114" fmla="*/ 289 w 1791"/>
                          <a:gd name="T115" fmla="*/ 1463 h 1728"/>
                          <a:gd name="T116" fmla="*/ 329 w 1791"/>
                          <a:gd name="T117" fmla="*/ 1473 h 17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1791" h="1728">
                            <a:moveTo>
                              <a:pt x="341" y="1473"/>
                            </a:moveTo>
                            <a:lnTo>
                              <a:pt x="352" y="1477"/>
                            </a:lnTo>
                            <a:lnTo>
                              <a:pt x="384" y="1487"/>
                            </a:lnTo>
                            <a:lnTo>
                              <a:pt x="434" y="1500"/>
                            </a:lnTo>
                            <a:lnTo>
                              <a:pt x="499" y="1515"/>
                            </a:lnTo>
                            <a:lnTo>
                              <a:pt x="537" y="1524"/>
                            </a:lnTo>
                            <a:lnTo>
                              <a:pt x="577" y="1531"/>
                            </a:lnTo>
                            <a:lnTo>
                              <a:pt x="619" y="1539"/>
                            </a:lnTo>
                            <a:lnTo>
                              <a:pt x="664" y="1545"/>
                            </a:lnTo>
                            <a:lnTo>
                              <a:pt x="709" y="1551"/>
                            </a:lnTo>
                            <a:lnTo>
                              <a:pt x="756" y="1554"/>
                            </a:lnTo>
                            <a:lnTo>
                              <a:pt x="802" y="1558"/>
                            </a:lnTo>
                            <a:lnTo>
                              <a:pt x="850" y="1559"/>
                            </a:lnTo>
                            <a:lnTo>
                              <a:pt x="850" y="1614"/>
                            </a:lnTo>
                            <a:lnTo>
                              <a:pt x="850" y="1656"/>
                            </a:lnTo>
                            <a:lnTo>
                              <a:pt x="850" y="1686"/>
                            </a:lnTo>
                            <a:lnTo>
                              <a:pt x="850" y="1707"/>
                            </a:lnTo>
                            <a:lnTo>
                              <a:pt x="850" y="1720"/>
                            </a:lnTo>
                            <a:lnTo>
                              <a:pt x="850" y="1725"/>
                            </a:lnTo>
                            <a:lnTo>
                              <a:pt x="850" y="1728"/>
                            </a:lnTo>
                            <a:lnTo>
                              <a:pt x="850" y="1728"/>
                            </a:lnTo>
                            <a:lnTo>
                              <a:pt x="857" y="1726"/>
                            </a:lnTo>
                            <a:lnTo>
                              <a:pt x="874" y="1719"/>
                            </a:lnTo>
                            <a:lnTo>
                              <a:pt x="901" y="1706"/>
                            </a:lnTo>
                            <a:lnTo>
                              <a:pt x="935" y="1690"/>
                            </a:lnTo>
                            <a:lnTo>
                              <a:pt x="974" y="1669"/>
                            </a:lnTo>
                            <a:lnTo>
                              <a:pt x="1018" y="1644"/>
                            </a:lnTo>
                            <a:lnTo>
                              <a:pt x="1040" y="1631"/>
                            </a:lnTo>
                            <a:lnTo>
                              <a:pt x="1062" y="1618"/>
                            </a:lnTo>
                            <a:lnTo>
                              <a:pt x="1084" y="1602"/>
                            </a:lnTo>
                            <a:lnTo>
                              <a:pt x="1105" y="1586"/>
                            </a:lnTo>
                            <a:lnTo>
                              <a:pt x="1132" y="1568"/>
                            </a:lnTo>
                            <a:lnTo>
                              <a:pt x="1156" y="1549"/>
                            </a:lnTo>
                            <a:lnTo>
                              <a:pt x="1181" y="1529"/>
                            </a:lnTo>
                            <a:lnTo>
                              <a:pt x="1203" y="1509"/>
                            </a:lnTo>
                            <a:lnTo>
                              <a:pt x="1225" y="1489"/>
                            </a:lnTo>
                            <a:lnTo>
                              <a:pt x="1246" y="1469"/>
                            </a:lnTo>
                            <a:lnTo>
                              <a:pt x="1266" y="1448"/>
                            </a:lnTo>
                            <a:lnTo>
                              <a:pt x="1285" y="1427"/>
                            </a:lnTo>
                            <a:lnTo>
                              <a:pt x="1303" y="1406"/>
                            </a:lnTo>
                            <a:lnTo>
                              <a:pt x="1320" y="1383"/>
                            </a:lnTo>
                            <a:lnTo>
                              <a:pt x="1336" y="1361"/>
                            </a:lnTo>
                            <a:lnTo>
                              <a:pt x="1351" y="1340"/>
                            </a:lnTo>
                            <a:lnTo>
                              <a:pt x="1365" y="1318"/>
                            </a:lnTo>
                            <a:lnTo>
                              <a:pt x="1378" y="1296"/>
                            </a:lnTo>
                            <a:lnTo>
                              <a:pt x="1392" y="1272"/>
                            </a:lnTo>
                            <a:lnTo>
                              <a:pt x="1403" y="1250"/>
                            </a:lnTo>
                            <a:lnTo>
                              <a:pt x="1414" y="1228"/>
                            </a:lnTo>
                            <a:lnTo>
                              <a:pt x="1424" y="1205"/>
                            </a:lnTo>
                            <a:lnTo>
                              <a:pt x="1433" y="1183"/>
                            </a:lnTo>
                            <a:lnTo>
                              <a:pt x="1442" y="1159"/>
                            </a:lnTo>
                            <a:lnTo>
                              <a:pt x="1449" y="1137"/>
                            </a:lnTo>
                            <a:lnTo>
                              <a:pt x="1456" y="1114"/>
                            </a:lnTo>
                            <a:lnTo>
                              <a:pt x="1463" y="1092"/>
                            </a:lnTo>
                            <a:lnTo>
                              <a:pt x="1468" y="1068"/>
                            </a:lnTo>
                            <a:lnTo>
                              <a:pt x="1473" y="1046"/>
                            </a:lnTo>
                            <a:lnTo>
                              <a:pt x="1477" y="1024"/>
                            </a:lnTo>
                            <a:lnTo>
                              <a:pt x="1480" y="1002"/>
                            </a:lnTo>
                            <a:lnTo>
                              <a:pt x="1483" y="979"/>
                            </a:lnTo>
                            <a:lnTo>
                              <a:pt x="1485" y="957"/>
                            </a:lnTo>
                            <a:lnTo>
                              <a:pt x="1487" y="935"/>
                            </a:lnTo>
                            <a:lnTo>
                              <a:pt x="1488" y="914"/>
                            </a:lnTo>
                            <a:lnTo>
                              <a:pt x="1488" y="893"/>
                            </a:lnTo>
                            <a:lnTo>
                              <a:pt x="1562" y="897"/>
                            </a:lnTo>
                            <a:lnTo>
                              <a:pt x="1623" y="901"/>
                            </a:lnTo>
                            <a:lnTo>
                              <a:pt x="1671" y="903"/>
                            </a:lnTo>
                            <a:lnTo>
                              <a:pt x="1711" y="905"/>
                            </a:lnTo>
                            <a:lnTo>
                              <a:pt x="1741" y="906"/>
                            </a:lnTo>
                            <a:lnTo>
                              <a:pt x="1764" y="906"/>
                            </a:lnTo>
                            <a:lnTo>
                              <a:pt x="1778" y="906"/>
                            </a:lnTo>
                            <a:lnTo>
                              <a:pt x="1786" y="906"/>
                            </a:lnTo>
                            <a:lnTo>
                              <a:pt x="1788" y="893"/>
                            </a:lnTo>
                            <a:lnTo>
                              <a:pt x="1789" y="881"/>
                            </a:lnTo>
                            <a:lnTo>
                              <a:pt x="1790" y="867"/>
                            </a:lnTo>
                            <a:lnTo>
                              <a:pt x="1791" y="854"/>
                            </a:lnTo>
                            <a:lnTo>
                              <a:pt x="1790" y="827"/>
                            </a:lnTo>
                            <a:lnTo>
                              <a:pt x="1787" y="802"/>
                            </a:lnTo>
                            <a:lnTo>
                              <a:pt x="1782" y="777"/>
                            </a:lnTo>
                            <a:lnTo>
                              <a:pt x="1776" y="753"/>
                            </a:lnTo>
                            <a:lnTo>
                              <a:pt x="1767" y="730"/>
                            </a:lnTo>
                            <a:lnTo>
                              <a:pt x="1757" y="709"/>
                            </a:lnTo>
                            <a:lnTo>
                              <a:pt x="1741" y="661"/>
                            </a:lnTo>
                            <a:lnTo>
                              <a:pt x="1724" y="617"/>
                            </a:lnTo>
                            <a:lnTo>
                              <a:pt x="1705" y="572"/>
                            </a:lnTo>
                            <a:lnTo>
                              <a:pt x="1686" y="531"/>
                            </a:lnTo>
                            <a:lnTo>
                              <a:pt x="1666" y="491"/>
                            </a:lnTo>
                            <a:lnTo>
                              <a:pt x="1645" y="452"/>
                            </a:lnTo>
                            <a:lnTo>
                              <a:pt x="1624" y="416"/>
                            </a:lnTo>
                            <a:lnTo>
                              <a:pt x="1601" y="380"/>
                            </a:lnTo>
                            <a:lnTo>
                              <a:pt x="1578" y="347"/>
                            </a:lnTo>
                            <a:lnTo>
                              <a:pt x="1554" y="315"/>
                            </a:lnTo>
                            <a:lnTo>
                              <a:pt x="1529" y="285"/>
                            </a:lnTo>
                            <a:lnTo>
                              <a:pt x="1505" y="256"/>
                            </a:lnTo>
                            <a:lnTo>
                              <a:pt x="1479" y="229"/>
                            </a:lnTo>
                            <a:lnTo>
                              <a:pt x="1453" y="204"/>
                            </a:lnTo>
                            <a:lnTo>
                              <a:pt x="1426" y="180"/>
                            </a:lnTo>
                            <a:lnTo>
                              <a:pt x="1399" y="157"/>
                            </a:lnTo>
                            <a:lnTo>
                              <a:pt x="1372" y="137"/>
                            </a:lnTo>
                            <a:lnTo>
                              <a:pt x="1344" y="117"/>
                            </a:lnTo>
                            <a:lnTo>
                              <a:pt x="1316" y="99"/>
                            </a:lnTo>
                            <a:lnTo>
                              <a:pt x="1287" y="84"/>
                            </a:lnTo>
                            <a:lnTo>
                              <a:pt x="1258" y="68"/>
                            </a:lnTo>
                            <a:lnTo>
                              <a:pt x="1230" y="55"/>
                            </a:lnTo>
                            <a:lnTo>
                              <a:pt x="1201" y="44"/>
                            </a:lnTo>
                            <a:lnTo>
                              <a:pt x="1172" y="33"/>
                            </a:lnTo>
                            <a:lnTo>
                              <a:pt x="1142" y="24"/>
                            </a:lnTo>
                            <a:lnTo>
                              <a:pt x="1112" y="16"/>
                            </a:lnTo>
                            <a:lnTo>
                              <a:pt x="1083" y="11"/>
                            </a:lnTo>
                            <a:lnTo>
                              <a:pt x="1053" y="5"/>
                            </a:lnTo>
                            <a:lnTo>
                              <a:pt x="1023" y="2"/>
                            </a:lnTo>
                            <a:lnTo>
                              <a:pt x="994" y="0"/>
                            </a:lnTo>
                            <a:lnTo>
                              <a:pt x="964" y="0"/>
                            </a:lnTo>
                            <a:lnTo>
                              <a:pt x="935" y="0"/>
                            </a:lnTo>
                            <a:lnTo>
                              <a:pt x="934" y="14"/>
                            </a:lnTo>
                            <a:lnTo>
                              <a:pt x="933" y="35"/>
                            </a:lnTo>
                            <a:lnTo>
                              <a:pt x="931" y="62"/>
                            </a:lnTo>
                            <a:lnTo>
                              <a:pt x="929" y="96"/>
                            </a:lnTo>
                            <a:lnTo>
                              <a:pt x="925" y="136"/>
                            </a:lnTo>
                            <a:lnTo>
                              <a:pt x="923" y="184"/>
                            </a:lnTo>
                            <a:lnTo>
                              <a:pt x="922" y="237"/>
                            </a:lnTo>
                            <a:lnTo>
                              <a:pt x="921" y="297"/>
                            </a:lnTo>
                            <a:lnTo>
                              <a:pt x="896" y="327"/>
                            </a:lnTo>
                            <a:lnTo>
                              <a:pt x="871" y="358"/>
                            </a:lnTo>
                            <a:lnTo>
                              <a:pt x="849" y="389"/>
                            </a:lnTo>
                            <a:lnTo>
                              <a:pt x="828" y="421"/>
                            </a:lnTo>
                            <a:lnTo>
                              <a:pt x="809" y="455"/>
                            </a:lnTo>
                            <a:lnTo>
                              <a:pt x="791" y="488"/>
                            </a:lnTo>
                            <a:lnTo>
                              <a:pt x="775" y="522"/>
                            </a:lnTo>
                            <a:lnTo>
                              <a:pt x="760" y="556"/>
                            </a:lnTo>
                            <a:lnTo>
                              <a:pt x="747" y="591"/>
                            </a:lnTo>
                            <a:lnTo>
                              <a:pt x="735" y="625"/>
                            </a:lnTo>
                            <a:lnTo>
                              <a:pt x="725" y="661"/>
                            </a:lnTo>
                            <a:lnTo>
                              <a:pt x="716" y="696"/>
                            </a:lnTo>
                            <a:lnTo>
                              <a:pt x="708" y="731"/>
                            </a:lnTo>
                            <a:lnTo>
                              <a:pt x="702" y="766"/>
                            </a:lnTo>
                            <a:lnTo>
                              <a:pt x="698" y="801"/>
                            </a:lnTo>
                            <a:lnTo>
                              <a:pt x="695" y="836"/>
                            </a:lnTo>
                            <a:lnTo>
                              <a:pt x="469" y="822"/>
                            </a:lnTo>
                            <a:lnTo>
                              <a:pt x="299" y="811"/>
                            </a:lnTo>
                            <a:lnTo>
                              <a:pt x="176" y="804"/>
                            </a:lnTo>
                            <a:lnTo>
                              <a:pt x="92" y="799"/>
                            </a:lnTo>
                            <a:lnTo>
                              <a:pt x="41" y="795"/>
                            </a:lnTo>
                            <a:lnTo>
                              <a:pt x="13" y="794"/>
                            </a:lnTo>
                            <a:lnTo>
                              <a:pt x="2" y="793"/>
                            </a:lnTo>
                            <a:lnTo>
                              <a:pt x="0" y="793"/>
                            </a:lnTo>
                            <a:lnTo>
                              <a:pt x="2" y="805"/>
                            </a:lnTo>
                            <a:lnTo>
                              <a:pt x="8" y="834"/>
                            </a:lnTo>
                            <a:lnTo>
                              <a:pt x="10" y="852"/>
                            </a:lnTo>
                            <a:lnTo>
                              <a:pt x="12" y="871"/>
                            </a:lnTo>
                            <a:lnTo>
                              <a:pt x="13" y="890"/>
                            </a:lnTo>
                            <a:lnTo>
                              <a:pt x="14" y="906"/>
                            </a:lnTo>
                            <a:lnTo>
                              <a:pt x="22" y="959"/>
                            </a:lnTo>
                            <a:lnTo>
                              <a:pt x="30" y="1008"/>
                            </a:lnTo>
                            <a:lnTo>
                              <a:pt x="39" y="1055"/>
                            </a:lnTo>
                            <a:lnTo>
                              <a:pt x="49" y="1098"/>
                            </a:lnTo>
                            <a:lnTo>
                              <a:pt x="60" y="1138"/>
                            </a:lnTo>
                            <a:lnTo>
                              <a:pt x="71" y="1175"/>
                            </a:lnTo>
                            <a:lnTo>
                              <a:pt x="83" y="1209"/>
                            </a:lnTo>
                            <a:lnTo>
                              <a:pt x="95" y="1240"/>
                            </a:lnTo>
                            <a:lnTo>
                              <a:pt x="107" y="1269"/>
                            </a:lnTo>
                            <a:lnTo>
                              <a:pt x="121" y="1296"/>
                            </a:lnTo>
                            <a:lnTo>
                              <a:pt x="135" y="1319"/>
                            </a:lnTo>
                            <a:lnTo>
                              <a:pt x="148" y="1341"/>
                            </a:lnTo>
                            <a:lnTo>
                              <a:pt x="162" y="1361"/>
                            </a:lnTo>
                            <a:lnTo>
                              <a:pt x="176" y="1379"/>
                            </a:lnTo>
                            <a:lnTo>
                              <a:pt x="190" y="1394"/>
                            </a:lnTo>
                            <a:lnTo>
                              <a:pt x="204" y="1408"/>
                            </a:lnTo>
                            <a:lnTo>
                              <a:pt x="217" y="1420"/>
                            </a:lnTo>
                            <a:lnTo>
                              <a:pt x="231" y="1430"/>
                            </a:lnTo>
                            <a:lnTo>
                              <a:pt x="243" y="1440"/>
                            </a:lnTo>
                            <a:lnTo>
                              <a:pt x="256" y="1448"/>
                            </a:lnTo>
                            <a:lnTo>
                              <a:pt x="267" y="1453"/>
                            </a:lnTo>
                            <a:lnTo>
                              <a:pt x="278" y="1459"/>
                            </a:lnTo>
                            <a:lnTo>
                              <a:pt x="289" y="1463"/>
                            </a:lnTo>
                            <a:lnTo>
                              <a:pt x="299" y="1467"/>
                            </a:lnTo>
                            <a:lnTo>
                              <a:pt x="316" y="1471"/>
                            </a:lnTo>
                            <a:lnTo>
                              <a:pt x="329" y="1473"/>
                            </a:lnTo>
                            <a:lnTo>
                              <a:pt x="337" y="1473"/>
                            </a:lnTo>
                            <a:lnTo>
                              <a:pt x="341" y="1473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1C05D4" id="Freeform 38" o:spid="_x0000_s1026" alt="Petals" style="position:absolute;margin-left:350.25pt;margin-top:-9pt;width:18.4pt;height:17.3pt;rotation:11345904fd;flip:y;z-index:-251668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1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<v:fill opacity="37265f"/>
              <v:path arrowok="t" o:connecttype="custom" o:connectlocs="50047,189197;69988,193904;86540,196576;104526,198230;110781,210699;110781,218842;110781,219860;117428,217061;132677,209172;141279,203829;150663,197085;159656,189451;167475,181563;174122,173165;179596,164895;184288,156243;187937,147464;190674,138939;192499,130287;193542,121763;193933,113620;217783,114892;229904,115274;233032,113620;233423,108658;232250,98861;228992,90209;222215,72778;214395,57510;205662,44150;196148,32572;185852,22902;175165,14886;163957,8652;152748,4199;141149,1400;129549,0;121729,1781;121078,12214;120165,30154;113518,45550;105438,57891;99052,70742;94490,84102;91492,97461;61125,104586;11990,101660;261,100896;1043,106113;1694,113238;3910,128252;7820,144792;12381,157770;17595,167821;22938,175455;28282,180672;33365,184235;37666,186143;42879,187415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046" behindDoc="1" locked="0" layoutInCell="1" allowOverlap="1" wp14:anchorId="252057AC" wp14:editId="64D038A0">
              <wp:simplePos x="0" y="0"/>
              <wp:positionH relativeFrom="column">
                <wp:posOffset>4076700</wp:posOffset>
              </wp:positionH>
              <wp:positionV relativeFrom="paragraph">
                <wp:posOffset>-133350</wp:posOffset>
              </wp:positionV>
              <wp:extent cx="290412" cy="587309"/>
              <wp:effectExtent l="38100" t="0" r="0" b="3810"/>
              <wp:wrapNone/>
              <wp:docPr id="40" name="Freeform 40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290412" cy="587309"/>
                      </a:xfrm>
                      <a:custGeom>
                        <a:avLst/>
                        <a:gdLst>
                          <a:gd name="T0" fmla="*/ 1434 w 2231"/>
                          <a:gd name="T1" fmla="*/ 1464 h 4635"/>
                          <a:gd name="T2" fmla="*/ 1685 w 2231"/>
                          <a:gd name="T3" fmla="*/ 1427 h 4635"/>
                          <a:gd name="T4" fmla="*/ 1746 w 2231"/>
                          <a:gd name="T5" fmla="*/ 1224 h 4635"/>
                          <a:gd name="T6" fmla="*/ 1754 w 2231"/>
                          <a:gd name="T7" fmla="*/ 994 h 4635"/>
                          <a:gd name="T8" fmla="*/ 1711 w 2231"/>
                          <a:gd name="T9" fmla="*/ 779 h 4635"/>
                          <a:gd name="T10" fmla="*/ 1626 w 2231"/>
                          <a:gd name="T11" fmla="*/ 601 h 4635"/>
                          <a:gd name="T12" fmla="*/ 1511 w 2231"/>
                          <a:gd name="T13" fmla="*/ 455 h 4635"/>
                          <a:gd name="T14" fmla="*/ 1633 w 2231"/>
                          <a:gd name="T15" fmla="*/ 233 h 4635"/>
                          <a:gd name="T16" fmla="*/ 1605 w 2231"/>
                          <a:gd name="T17" fmla="*/ 150 h 4635"/>
                          <a:gd name="T18" fmla="*/ 1367 w 2231"/>
                          <a:gd name="T19" fmla="*/ 50 h 4635"/>
                          <a:gd name="T20" fmla="*/ 1038 w 2231"/>
                          <a:gd name="T21" fmla="*/ 0 h 4635"/>
                          <a:gd name="T22" fmla="*/ 763 w 2231"/>
                          <a:gd name="T23" fmla="*/ 47 h 4635"/>
                          <a:gd name="T24" fmla="*/ 545 w 2231"/>
                          <a:gd name="T25" fmla="*/ 172 h 4635"/>
                          <a:gd name="T26" fmla="*/ 480 w 2231"/>
                          <a:gd name="T27" fmla="*/ 321 h 4635"/>
                          <a:gd name="T28" fmla="*/ 677 w 2231"/>
                          <a:gd name="T29" fmla="*/ 590 h 4635"/>
                          <a:gd name="T30" fmla="*/ 808 w 2231"/>
                          <a:gd name="T31" fmla="*/ 855 h 4635"/>
                          <a:gd name="T32" fmla="*/ 569 w 2231"/>
                          <a:gd name="T33" fmla="*/ 1359 h 4635"/>
                          <a:gd name="T34" fmla="*/ 514 w 2231"/>
                          <a:gd name="T35" fmla="*/ 1527 h 4635"/>
                          <a:gd name="T36" fmla="*/ 842 w 2231"/>
                          <a:gd name="T37" fmla="*/ 1692 h 4635"/>
                          <a:gd name="T38" fmla="*/ 1058 w 2231"/>
                          <a:gd name="T39" fmla="*/ 1714 h 4635"/>
                          <a:gd name="T40" fmla="*/ 1067 w 2231"/>
                          <a:gd name="T41" fmla="*/ 1937 h 4635"/>
                          <a:gd name="T42" fmla="*/ 966 w 2231"/>
                          <a:gd name="T43" fmla="*/ 2110 h 4635"/>
                          <a:gd name="T44" fmla="*/ 839 w 2231"/>
                          <a:gd name="T45" fmla="*/ 2414 h 4635"/>
                          <a:gd name="T46" fmla="*/ 440 w 2231"/>
                          <a:gd name="T47" fmla="*/ 2599 h 4635"/>
                          <a:gd name="T48" fmla="*/ 28 w 2231"/>
                          <a:gd name="T49" fmla="*/ 2578 h 4635"/>
                          <a:gd name="T50" fmla="*/ 10 w 2231"/>
                          <a:gd name="T51" fmla="*/ 2645 h 4635"/>
                          <a:gd name="T52" fmla="*/ 69 w 2231"/>
                          <a:gd name="T53" fmla="*/ 2969 h 4635"/>
                          <a:gd name="T54" fmla="*/ 194 w 2231"/>
                          <a:gd name="T55" fmla="*/ 3225 h 4635"/>
                          <a:gd name="T56" fmla="*/ 323 w 2231"/>
                          <a:gd name="T57" fmla="*/ 3333 h 4635"/>
                          <a:gd name="T58" fmla="*/ 424 w 2231"/>
                          <a:gd name="T59" fmla="*/ 3361 h 4635"/>
                          <a:gd name="T60" fmla="*/ 828 w 2231"/>
                          <a:gd name="T61" fmla="*/ 3446 h 4635"/>
                          <a:gd name="T62" fmla="*/ 993 w 2231"/>
                          <a:gd name="T63" fmla="*/ 3644 h 4635"/>
                          <a:gd name="T64" fmla="*/ 1146 w 2231"/>
                          <a:gd name="T65" fmla="*/ 3610 h 4635"/>
                          <a:gd name="T66" fmla="*/ 1050 w 2231"/>
                          <a:gd name="T67" fmla="*/ 3935 h 4635"/>
                          <a:gd name="T68" fmla="*/ 650 w 2231"/>
                          <a:gd name="T69" fmla="*/ 4301 h 4635"/>
                          <a:gd name="T70" fmla="*/ 961 w 2231"/>
                          <a:gd name="T71" fmla="*/ 4531 h 4635"/>
                          <a:gd name="T72" fmla="*/ 1229 w 2231"/>
                          <a:gd name="T73" fmla="*/ 4630 h 4635"/>
                          <a:gd name="T74" fmla="*/ 1395 w 2231"/>
                          <a:gd name="T75" fmla="*/ 4619 h 4635"/>
                          <a:gd name="T76" fmla="*/ 1488 w 2231"/>
                          <a:gd name="T77" fmla="*/ 4569 h 4635"/>
                          <a:gd name="T78" fmla="*/ 1762 w 2231"/>
                          <a:gd name="T79" fmla="*/ 4418 h 4635"/>
                          <a:gd name="T80" fmla="*/ 2044 w 2231"/>
                          <a:gd name="T81" fmla="*/ 4330 h 4635"/>
                          <a:gd name="T82" fmla="*/ 2154 w 2231"/>
                          <a:gd name="T83" fmla="*/ 4259 h 4635"/>
                          <a:gd name="T84" fmla="*/ 2218 w 2231"/>
                          <a:gd name="T85" fmla="*/ 4014 h 4635"/>
                          <a:gd name="T86" fmla="*/ 2227 w 2231"/>
                          <a:gd name="T87" fmla="*/ 3746 h 4635"/>
                          <a:gd name="T88" fmla="*/ 2178 w 2231"/>
                          <a:gd name="T89" fmla="*/ 3507 h 4635"/>
                          <a:gd name="T90" fmla="*/ 2081 w 2231"/>
                          <a:gd name="T91" fmla="*/ 3304 h 4635"/>
                          <a:gd name="T92" fmla="*/ 2029 w 2231"/>
                          <a:gd name="T93" fmla="*/ 3108 h 4635"/>
                          <a:gd name="T94" fmla="*/ 2222 w 2231"/>
                          <a:gd name="T95" fmla="*/ 2946 h 4635"/>
                          <a:gd name="T96" fmla="*/ 2156 w 2231"/>
                          <a:gd name="T97" fmla="*/ 2866 h 4635"/>
                          <a:gd name="T98" fmla="*/ 1927 w 2231"/>
                          <a:gd name="T99" fmla="*/ 2736 h 4635"/>
                          <a:gd name="T100" fmla="*/ 1891 w 2231"/>
                          <a:gd name="T101" fmla="*/ 2673 h 4635"/>
                          <a:gd name="T102" fmla="*/ 2088 w 2231"/>
                          <a:gd name="T103" fmla="*/ 2658 h 4635"/>
                          <a:gd name="T104" fmla="*/ 2056 w 2231"/>
                          <a:gd name="T105" fmla="*/ 2450 h 4635"/>
                          <a:gd name="T106" fmla="*/ 1887 w 2231"/>
                          <a:gd name="T107" fmla="*/ 2110 h 4635"/>
                          <a:gd name="T108" fmla="*/ 1679 w 2231"/>
                          <a:gd name="T109" fmla="*/ 1866 h 4635"/>
                          <a:gd name="T110" fmla="*/ 1442 w 2231"/>
                          <a:gd name="T111" fmla="*/ 1714 h 4635"/>
                          <a:gd name="T112" fmla="*/ 1193 w 2231"/>
                          <a:gd name="T113" fmla="*/ 1646 h 46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231" h="4635">
                            <a:moveTo>
                              <a:pt x="1193" y="1646"/>
                            </a:moveTo>
                            <a:lnTo>
                              <a:pt x="1220" y="1629"/>
                            </a:lnTo>
                            <a:lnTo>
                              <a:pt x="1257" y="1605"/>
                            </a:lnTo>
                            <a:lnTo>
                              <a:pt x="1301" y="1574"/>
                            </a:lnTo>
                            <a:lnTo>
                              <a:pt x="1351" y="1535"/>
                            </a:lnTo>
                            <a:lnTo>
                              <a:pt x="1378" y="1513"/>
                            </a:lnTo>
                            <a:lnTo>
                              <a:pt x="1405" y="1490"/>
                            </a:lnTo>
                            <a:lnTo>
                              <a:pt x="1434" y="1464"/>
                            </a:lnTo>
                            <a:lnTo>
                              <a:pt x="1462" y="1437"/>
                            </a:lnTo>
                            <a:lnTo>
                              <a:pt x="1491" y="1410"/>
                            </a:lnTo>
                            <a:lnTo>
                              <a:pt x="1519" y="1380"/>
                            </a:lnTo>
                            <a:lnTo>
                              <a:pt x="1546" y="1349"/>
                            </a:lnTo>
                            <a:lnTo>
                              <a:pt x="1574" y="1317"/>
                            </a:lnTo>
                            <a:lnTo>
                              <a:pt x="1640" y="1382"/>
                            </a:lnTo>
                            <a:lnTo>
                              <a:pt x="1673" y="1415"/>
                            </a:lnTo>
                            <a:lnTo>
                              <a:pt x="1685" y="1427"/>
                            </a:lnTo>
                            <a:lnTo>
                              <a:pt x="1687" y="1430"/>
                            </a:lnTo>
                            <a:lnTo>
                              <a:pt x="1690" y="1423"/>
                            </a:lnTo>
                            <a:lnTo>
                              <a:pt x="1696" y="1405"/>
                            </a:lnTo>
                            <a:lnTo>
                              <a:pt x="1706" y="1378"/>
                            </a:lnTo>
                            <a:lnTo>
                              <a:pt x="1717" y="1341"/>
                            </a:lnTo>
                            <a:lnTo>
                              <a:pt x="1730" y="1298"/>
                            </a:lnTo>
                            <a:lnTo>
                              <a:pt x="1741" y="1250"/>
                            </a:lnTo>
                            <a:lnTo>
                              <a:pt x="1746" y="1224"/>
                            </a:lnTo>
                            <a:lnTo>
                              <a:pt x="1751" y="1199"/>
                            </a:lnTo>
                            <a:lnTo>
                              <a:pt x="1755" y="1172"/>
                            </a:lnTo>
                            <a:lnTo>
                              <a:pt x="1758" y="1146"/>
                            </a:lnTo>
                            <a:lnTo>
                              <a:pt x="1758" y="1115"/>
                            </a:lnTo>
                            <a:lnTo>
                              <a:pt x="1758" y="1083"/>
                            </a:lnTo>
                            <a:lnTo>
                              <a:pt x="1758" y="1054"/>
                            </a:lnTo>
                            <a:lnTo>
                              <a:pt x="1756" y="1024"/>
                            </a:lnTo>
                            <a:lnTo>
                              <a:pt x="1754" y="994"/>
                            </a:lnTo>
                            <a:lnTo>
                              <a:pt x="1752" y="965"/>
                            </a:lnTo>
                            <a:lnTo>
                              <a:pt x="1747" y="937"/>
                            </a:lnTo>
                            <a:lnTo>
                              <a:pt x="1743" y="909"/>
                            </a:lnTo>
                            <a:lnTo>
                              <a:pt x="1738" y="883"/>
                            </a:lnTo>
                            <a:lnTo>
                              <a:pt x="1732" y="856"/>
                            </a:lnTo>
                            <a:lnTo>
                              <a:pt x="1726" y="830"/>
                            </a:lnTo>
                            <a:lnTo>
                              <a:pt x="1719" y="805"/>
                            </a:lnTo>
                            <a:lnTo>
                              <a:pt x="1711" y="779"/>
                            </a:lnTo>
                            <a:lnTo>
                              <a:pt x="1702" y="755"/>
                            </a:lnTo>
                            <a:lnTo>
                              <a:pt x="1693" y="732"/>
                            </a:lnTo>
                            <a:lnTo>
                              <a:pt x="1684" y="708"/>
                            </a:lnTo>
                            <a:lnTo>
                              <a:pt x="1673" y="686"/>
                            </a:lnTo>
                            <a:lnTo>
                              <a:pt x="1663" y="664"/>
                            </a:lnTo>
                            <a:lnTo>
                              <a:pt x="1651" y="642"/>
                            </a:lnTo>
                            <a:lnTo>
                              <a:pt x="1640" y="621"/>
                            </a:lnTo>
                            <a:lnTo>
                              <a:pt x="1626" y="601"/>
                            </a:lnTo>
                            <a:lnTo>
                              <a:pt x="1614" y="581"/>
                            </a:lnTo>
                            <a:lnTo>
                              <a:pt x="1601" y="561"/>
                            </a:lnTo>
                            <a:lnTo>
                              <a:pt x="1586" y="542"/>
                            </a:lnTo>
                            <a:lnTo>
                              <a:pt x="1572" y="524"/>
                            </a:lnTo>
                            <a:lnTo>
                              <a:pt x="1558" y="506"/>
                            </a:lnTo>
                            <a:lnTo>
                              <a:pt x="1542" y="489"/>
                            </a:lnTo>
                            <a:lnTo>
                              <a:pt x="1526" y="472"/>
                            </a:lnTo>
                            <a:lnTo>
                              <a:pt x="1511" y="455"/>
                            </a:lnTo>
                            <a:lnTo>
                              <a:pt x="1494" y="440"/>
                            </a:lnTo>
                            <a:lnTo>
                              <a:pt x="1478" y="424"/>
                            </a:lnTo>
                            <a:lnTo>
                              <a:pt x="1460" y="409"/>
                            </a:lnTo>
                            <a:lnTo>
                              <a:pt x="1510" y="360"/>
                            </a:lnTo>
                            <a:lnTo>
                              <a:pt x="1551" y="319"/>
                            </a:lnTo>
                            <a:lnTo>
                              <a:pt x="1585" y="283"/>
                            </a:lnTo>
                            <a:lnTo>
                              <a:pt x="1613" y="256"/>
                            </a:lnTo>
                            <a:lnTo>
                              <a:pt x="1633" y="233"/>
                            </a:lnTo>
                            <a:lnTo>
                              <a:pt x="1647" y="216"/>
                            </a:lnTo>
                            <a:lnTo>
                              <a:pt x="1653" y="209"/>
                            </a:lnTo>
                            <a:lnTo>
                              <a:pt x="1656" y="205"/>
                            </a:lnTo>
                            <a:lnTo>
                              <a:pt x="1659" y="200"/>
                            </a:lnTo>
                            <a:lnTo>
                              <a:pt x="1659" y="197"/>
                            </a:lnTo>
                            <a:lnTo>
                              <a:pt x="1642" y="181"/>
                            </a:lnTo>
                            <a:lnTo>
                              <a:pt x="1624" y="166"/>
                            </a:lnTo>
                            <a:lnTo>
                              <a:pt x="1605" y="150"/>
                            </a:lnTo>
                            <a:lnTo>
                              <a:pt x="1586" y="137"/>
                            </a:lnTo>
                            <a:lnTo>
                              <a:pt x="1566" y="124"/>
                            </a:lnTo>
                            <a:lnTo>
                              <a:pt x="1545" y="114"/>
                            </a:lnTo>
                            <a:lnTo>
                              <a:pt x="1524" y="105"/>
                            </a:lnTo>
                            <a:lnTo>
                              <a:pt x="1503" y="98"/>
                            </a:lnTo>
                            <a:lnTo>
                              <a:pt x="1457" y="80"/>
                            </a:lnTo>
                            <a:lnTo>
                              <a:pt x="1411" y="65"/>
                            </a:lnTo>
                            <a:lnTo>
                              <a:pt x="1367" y="50"/>
                            </a:lnTo>
                            <a:lnTo>
                              <a:pt x="1323" y="38"/>
                            </a:lnTo>
                            <a:lnTo>
                              <a:pt x="1280" y="28"/>
                            </a:lnTo>
                            <a:lnTo>
                              <a:pt x="1238" y="19"/>
                            </a:lnTo>
                            <a:lnTo>
                              <a:pt x="1196" y="13"/>
                            </a:lnTo>
                            <a:lnTo>
                              <a:pt x="1156" y="7"/>
                            </a:lnTo>
                            <a:lnTo>
                              <a:pt x="1116" y="4"/>
                            </a:lnTo>
                            <a:lnTo>
                              <a:pt x="1077" y="2"/>
                            </a:lnTo>
                            <a:lnTo>
                              <a:pt x="1038" y="0"/>
                            </a:lnTo>
                            <a:lnTo>
                              <a:pt x="1001" y="2"/>
                            </a:lnTo>
                            <a:lnTo>
                              <a:pt x="965" y="4"/>
                            </a:lnTo>
                            <a:lnTo>
                              <a:pt x="928" y="8"/>
                            </a:lnTo>
                            <a:lnTo>
                              <a:pt x="894" y="13"/>
                            </a:lnTo>
                            <a:lnTo>
                              <a:pt x="859" y="19"/>
                            </a:lnTo>
                            <a:lnTo>
                              <a:pt x="827" y="28"/>
                            </a:lnTo>
                            <a:lnTo>
                              <a:pt x="795" y="37"/>
                            </a:lnTo>
                            <a:lnTo>
                              <a:pt x="763" y="47"/>
                            </a:lnTo>
                            <a:lnTo>
                              <a:pt x="733" y="59"/>
                            </a:lnTo>
                            <a:lnTo>
                              <a:pt x="703" y="73"/>
                            </a:lnTo>
                            <a:lnTo>
                              <a:pt x="675" y="86"/>
                            </a:lnTo>
                            <a:lnTo>
                              <a:pt x="647" y="101"/>
                            </a:lnTo>
                            <a:lnTo>
                              <a:pt x="620" y="118"/>
                            </a:lnTo>
                            <a:lnTo>
                              <a:pt x="594" y="135"/>
                            </a:lnTo>
                            <a:lnTo>
                              <a:pt x="570" y="154"/>
                            </a:lnTo>
                            <a:lnTo>
                              <a:pt x="545" y="172"/>
                            </a:lnTo>
                            <a:lnTo>
                              <a:pt x="522" y="192"/>
                            </a:lnTo>
                            <a:lnTo>
                              <a:pt x="501" y="213"/>
                            </a:lnTo>
                            <a:lnTo>
                              <a:pt x="480" y="236"/>
                            </a:lnTo>
                            <a:lnTo>
                              <a:pt x="459" y="258"/>
                            </a:lnTo>
                            <a:lnTo>
                              <a:pt x="440" y="282"/>
                            </a:lnTo>
                            <a:lnTo>
                              <a:pt x="448" y="290"/>
                            </a:lnTo>
                            <a:lnTo>
                              <a:pt x="461" y="303"/>
                            </a:lnTo>
                            <a:lnTo>
                              <a:pt x="480" y="321"/>
                            </a:lnTo>
                            <a:lnTo>
                              <a:pt x="504" y="343"/>
                            </a:lnTo>
                            <a:lnTo>
                              <a:pt x="533" y="371"/>
                            </a:lnTo>
                            <a:lnTo>
                              <a:pt x="567" y="403"/>
                            </a:lnTo>
                            <a:lnTo>
                              <a:pt x="607" y="440"/>
                            </a:lnTo>
                            <a:lnTo>
                              <a:pt x="653" y="480"/>
                            </a:lnTo>
                            <a:lnTo>
                              <a:pt x="658" y="518"/>
                            </a:lnTo>
                            <a:lnTo>
                              <a:pt x="667" y="554"/>
                            </a:lnTo>
                            <a:lnTo>
                              <a:pt x="677" y="590"/>
                            </a:lnTo>
                            <a:lnTo>
                              <a:pt x="688" y="625"/>
                            </a:lnTo>
                            <a:lnTo>
                              <a:pt x="702" y="661"/>
                            </a:lnTo>
                            <a:lnTo>
                              <a:pt x="716" y="695"/>
                            </a:lnTo>
                            <a:lnTo>
                              <a:pt x="733" y="728"/>
                            </a:lnTo>
                            <a:lnTo>
                              <a:pt x="751" y="762"/>
                            </a:lnTo>
                            <a:lnTo>
                              <a:pt x="768" y="794"/>
                            </a:lnTo>
                            <a:lnTo>
                              <a:pt x="788" y="825"/>
                            </a:lnTo>
                            <a:lnTo>
                              <a:pt x="808" y="855"/>
                            </a:lnTo>
                            <a:lnTo>
                              <a:pt x="831" y="885"/>
                            </a:lnTo>
                            <a:lnTo>
                              <a:pt x="852" y="913"/>
                            </a:lnTo>
                            <a:lnTo>
                              <a:pt x="875" y="940"/>
                            </a:lnTo>
                            <a:lnTo>
                              <a:pt x="898" y="966"/>
                            </a:lnTo>
                            <a:lnTo>
                              <a:pt x="922" y="990"/>
                            </a:lnTo>
                            <a:lnTo>
                              <a:pt x="767" y="1150"/>
                            </a:lnTo>
                            <a:lnTo>
                              <a:pt x="652" y="1271"/>
                            </a:lnTo>
                            <a:lnTo>
                              <a:pt x="569" y="1359"/>
                            </a:lnTo>
                            <a:lnTo>
                              <a:pt x="513" y="1419"/>
                            </a:lnTo>
                            <a:lnTo>
                              <a:pt x="479" y="1456"/>
                            </a:lnTo>
                            <a:lnTo>
                              <a:pt x="462" y="1476"/>
                            </a:lnTo>
                            <a:lnTo>
                              <a:pt x="455" y="1484"/>
                            </a:lnTo>
                            <a:lnTo>
                              <a:pt x="454" y="1486"/>
                            </a:lnTo>
                            <a:lnTo>
                              <a:pt x="463" y="1493"/>
                            </a:lnTo>
                            <a:lnTo>
                              <a:pt x="486" y="1509"/>
                            </a:lnTo>
                            <a:lnTo>
                              <a:pt x="514" y="1527"/>
                            </a:lnTo>
                            <a:lnTo>
                              <a:pt x="540" y="1543"/>
                            </a:lnTo>
                            <a:lnTo>
                              <a:pt x="590" y="1574"/>
                            </a:lnTo>
                            <a:lnTo>
                              <a:pt x="637" y="1602"/>
                            </a:lnTo>
                            <a:lnTo>
                              <a:pt x="683" y="1626"/>
                            </a:lnTo>
                            <a:lnTo>
                              <a:pt x="726" y="1647"/>
                            </a:lnTo>
                            <a:lnTo>
                              <a:pt x="767" y="1665"/>
                            </a:lnTo>
                            <a:lnTo>
                              <a:pt x="805" y="1679"/>
                            </a:lnTo>
                            <a:lnTo>
                              <a:pt x="842" y="1692"/>
                            </a:lnTo>
                            <a:lnTo>
                              <a:pt x="876" y="1702"/>
                            </a:lnTo>
                            <a:lnTo>
                              <a:pt x="908" y="1708"/>
                            </a:lnTo>
                            <a:lnTo>
                              <a:pt x="938" y="1714"/>
                            </a:lnTo>
                            <a:lnTo>
                              <a:pt x="966" y="1717"/>
                            </a:lnTo>
                            <a:lnTo>
                              <a:pt x="991" y="1718"/>
                            </a:lnTo>
                            <a:lnTo>
                              <a:pt x="1016" y="1718"/>
                            </a:lnTo>
                            <a:lnTo>
                              <a:pt x="1038" y="1716"/>
                            </a:lnTo>
                            <a:lnTo>
                              <a:pt x="1058" y="1714"/>
                            </a:lnTo>
                            <a:lnTo>
                              <a:pt x="1077" y="1709"/>
                            </a:lnTo>
                            <a:lnTo>
                              <a:pt x="1077" y="1733"/>
                            </a:lnTo>
                            <a:lnTo>
                              <a:pt x="1076" y="1759"/>
                            </a:lnTo>
                            <a:lnTo>
                              <a:pt x="1075" y="1788"/>
                            </a:lnTo>
                            <a:lnTo>
                              <a:pt x="1074" y="1820"/>
                            </a:lnTo>
                            <a:lnTo>
                              <a:pt x="1071" y="1857"/>
                            </a:lnTo>
                            <a:lnTo>
                              <a:pt x="1069" y="1895"/>
                            </a:lnTo>
                            <a:lnTo>
                              <a:pt x="1067" y="1937"/>
                            </a:lnTo>
                            <a:lnTo>
                              <a:pt x="1064" y="1982"/>
                            </a:lnTo>
                            <a:lnTo>
                              <a:pt x="1048" y="1999"/>
                            </a:lnTo>
                            <a:lnTo>
                              <a:pt x="1033" y="2017"/>
                            </a:lnTo>
                            <a:lnTo>
                              <a:pt x="1018" y="2036"/>
                            </a:lnTo>
                            <a:lnTo>
                              <a:pt x="1005" y="2053"/>
                            </a:lnTo>
                            <a:lnTo>
                              <a:pt x="991" y="2072"/>
                            </a:lnTo>
                            <a:lnTo>
                              <a:pt x="978" y="2091"/>
                            </a:lnTo>
                            <a:lnTo>
                              <a:pt x="966" y="2110"/>
                            </a:lnTo>
                            <a:lnTo>
                              <a:pt x="954" y="2129"/>
                            </a:lnTo>
                            <a:lnTo>
                              <a:pt x="932" y="2169"/>
                            </a:lnTo>
                            <a:lnTo>
                              <a:pt x="912" y="2209"/>
                            </a:lnTo>
                            <a:lnTo>
                              <a:pt x="894" y="2249"/>
                            </a:lnTo>
                            <a:lnTo>
                              <a:pt x="877" y="2290"/>
                            </a:lnTo>
                            <a:lnTo>
                              <a:pt x="863" y="2331"/>
                            </a:lnTo>
                            <a:lnTo>
                              <a:pt x="850" y="2373"/>
                            </a:lnTo>
                            <a:lnTo>
                              <a:pt x="839" y="2414"/>
                            </a:lnTo>
                            <a:lnTo>
                              <a:pt x="831" y="2456"/>
                            </a:lnTo>
                            <a:lnTo>
                              <a:pt x="823" y="2497"/>
                            </a:lnTo>
                            <a:lnTo>
                              <a:pt x="816" y="2538"/>
                            </a:lnTo>
                            <a:lnTo>
                              <a:pt x="812" y="2579"/>
                            </a:lnTo>
                            <a:lnTo>
                              <a:pt x="808" y="2619"/>
                            </a:lnTo>
                            <a:lnTo>
                              <a:pt x="668" y="2612"/>
                            </a:lnTo>
                            <a:lnTo>
                              <a:pt x="546" y="2605"/>
                            </a:lnTo>
                            <a:lnTo>
                              <a:pt x="440" y="2599"/>
                            </a:lnTo>
                            <a:lnTo>
                              <a:pt x="348" y="2595"/>
                            </a:lnTo>
                            <a:lnTo>
                              <a:pt x="270" y="2590"/>
                            </a:lnTo>
                            <a:lnTo>
                              <a:pt x="204" y="2587"/>
                            </a:lnTo>
                            <a:lnTo>
                              <a:pt x="150" y="2585"/>
                            </a:lnTo>
                            <a:lnTo>
                              <a:pt x="107" y="2583"/>
                            </a:lnTo>
                            <a:lnTo>
                              <a:pt x="73" y="2580"/>
                            </a:lnTo>
                            <a:lnTo>
                              <a:pt x="47" y="2579"/>
                            </a:lnTo>
                            <a:lnTo>
                              <a:pt x="28" y="2578"/>
                            </a:lnTo>
                            <a:lnTo>
                              <a:pt x="16" y="2577"/>
                            </a:lnTo>
                            <a:lnTo>
                              <a:pt x="7" y="2577"/>
                            </a:lnTo>
                            <a:lnTo>
                              <a:pt x="2" y="2577"/>
                            </a:lnTo>
                            <a:lnTo>
                              <a:pt x="1" y="2577"/>
                            </a:lnTo>
                            <a:lnTo>
                              <a:pt x="0" y="2577"/>
                            </a:lnTo>
                            <a:lnTo>
                              <a:pt x="2" y="2590"/>
                            </a:lnTo>
                            <a:lnTo>
                              <a:pt x="8" y="2625"/>
                            </a:lnTo>
                            <a:lnTo>
                              <a:pt x="10" y="2645"/>
                            </a:lnTo>
                            <a:lnTo>
                              <a:pt x="12" y="2667"/>
                            </a:lnTo>
                            <a:lnTo>
                              <a:pt x="15" y="2687"/>
                            </a:lnTo>
                            <a:lnTo>
                              <a:pt x="15" y="2705"/>
                            </a:lnTo>
                            <a:lnTo>
                              <a:pt x="24" y="2765"/>
                            </a:lnTo>
                            <a:lnTo>
                              <a:pt x="34" y="2821"/>
                            </a:lnTo>
                            <a:lnTo>
                              <a:pt x="45" y="2875"/>
                            </a:lnTo>
                            <a:lnTo>
                              <a:pt x="57" y="2923"/>
                            </a:lnTo>
                            <a:lnTo>
                              <a:pt x="69" y="2969"/>
                            </a:lnTo>
                            <a:lnTo>
                              <a:pt x="83" y="3012"/>
                            </a:lnTo>
                            <a:lnTo>
                              <a:pt x="98" y="3051"/>
                            </a:lnTo>
                            <a:lnTo>
                              <a:pt x="112" y="3088"/>
                            </a:lnTo>
                            <a:lnTo>
                              <a:pt x="129" y="3120"/>
                            </a:lnTo>
                            <a:lnTo>
                              <a:pt x="145" y="3151"/>
                            </a:lnTo>
                            <a:lnTo>
                              <a:pt x="161" y="3179"/>
                            </a:lnTo>
                            <a:lnTo>
                              <a:pt x="178" y="3203"/>
                            </a:lnTo>
                            <a:lnTo>
                              <a:pt x="194" y="3225"/>
                            </a:lnTo>
                            <a:lnTo>
                              <a:pt x="211" y="3246"/>
                            </a:lnTo>
                            <a:lnTo>
                              <a:pt x="229" y="3264"/>
                            </a:lnTo>
                            <a:lnTo>
                              <a:pt x="246" y="3280"/>
                            </a:lnTo>
                            <a:lnTo>
                              <a:pt x="262" y="3294"/>
                            </a:lnTo>
                            <a:lnTo>
                              <a:pt x="278" y="3306"/>
                            </a:lnTo>
                            <a:lnTo>
                              <a:pt x="293" y="3316"/>
                            </a:lnTo>
                            <a:lnTo>
                              <a:pt x="309" y="3325"/>
                            </a:lnTo>
                            <a:lnTo>
                              <a:pt x="323" y="3333"/>
                            </a:lnTo>
                            <a:lnTo>
                              <a:pt x="337" y="3340"/>
                            </a:lnTo>
                            <a:lnTo>
                              <a:pt x="350" y="3344"/>
                            </a:lnTo>
                            <a:lnTo>
                              <a:pt x="362" y="3347"/>
                            </a:lnTo>
                            <a:lnTo>
                              <a:pt x="382" y="3353"/>
                            </a:lnTo>
                            <a:lnTo>
                              <a:pt x="398" y="3355"/>
                            </a:lnTo>
                            <a:lnTo>
                              <a:pt x="409" y="3356"/>
                            </a:lnTo>
                            <a:lnTo>
                              <a:pt x="412" y="3356"/>
                            </a:lnTo>
                            <a:lnTo>
                              <a:pt x="424" y="3361"/>
                            </a:lnTo>
                            <a:lnTo>
                              <a:pt x="461" y="3372"/>
                            </a:lnTo>
                            <a:lnTo>
                              <a:pt x="517" y="3387"/>
                            </a:lnTo>
                            <a:lnTo>
                              <a:pt x="591" y="3406"/>
                            </a:lnTo>
                            <a:lnTo>
                              <a:pt x="633" y="3415"/>
                            </a:lnTo>
                            <a:lnTo>
                              <a:pt x="678" y="3424"/>
                            </a:lnTo>
                            <a:lnTo>
                              <a:pt x="726" y="3433"/>
                            </a:lnTo>
                            <a:lnTo>
                              <a:pt x="776" y="3439"/>
                            </a:lnTo>
                            <a:lnTo>
                              <a:pt x="828" y="3446"/>
                            </a:lnTo>
                            <a:lnTo>
                              <a:pt x="883" y="3450"/>
                            </a:lnTo>
                            <a:lnTo>
                              <a:pt x="937" y="3454"/>
                            </a:lnTo>
                            <a:lnTo>
                              <a:pt x="993" y="3455"/>
                            </a:lnTo>
                            <a:lnTo>
                              <a:pt x="993" y="3520"/>
                            </a:lnTo>
                            <a:lnTo>
                              <a:pt x="993" y="3570"/>
                            </a:lnTo>
                            <a:lnTo>
                              <a:pt x="993" y="3605"/>
                            </a:lnTo>
                            <a:lnTo>
                              <a:pt x="993" y="3629"/>
                            </a:lnTo>
                            <a:lnTo>
                              <a:pt x="993" y="3644"/>
                            </a:lnTo>
                            <a:lnTo>
                              <a:pt x="993" y="3650"/>
                            </a:lnTo>
                            <a:lnTo>
                              <a:pt x="993" y="3654"/>
                            </a:lnTo>
                            <a:lnTo>
                              <a:pt x="993" y="3654"/>
                            </a:lnTo>
                            <a:lnTo>
                              <a:pt x="1004" y="3649"/>
                            </a:lnTo>
                            <a:lnTo>
                              <a:pt x="1033" y="3636"/>
                            </a:lnTo>
                            <a:lnTo>
                              <a:pt x="1077" y="3615"/>
                            </a:lnTo>
                            <a:lnTo>
                              <a:pt x="1132" y="3587"/>
                            </a:lnTo>
                            <a:lnTo>
                              <a:pt x="1146" y="3610"/>
                            </a:lnTo>
                            <a:lnTo>
                              <a:pt x="1159" y="3635"/>
                            </a:lnTo>
                            <a:lnTo>
                              <a:pt x="1173" y="3658"/>
                            </a:lnTo>
                            <a:lnTo>
                              <a:pt x="1188" y="3680"/>
                            </a:lnTo>
                            <a:lnTo>
                              <a:pt x="1202" y="3703"/>
                            </a:lnTo>
                            <a:lnTo>
                              <a:pt x="1218" y="3725"/>
                            </a:lnTo>
                            <a:lnTo>
                              <a:pt x="1232" y="3746"/>
                            </a:lnTo>
                            <a:lnTo>
                              <a:pt x="1248" y="3767"/>
                            </a:lnTo>
                            <a:lnTo>
                              <a:pt x="1050" y="3935"/>
                            </a:lnTo>
                            <a:lnTo>
                              <a:pt x="902" y="4064"/>
                            </a:lnTo>
                            <a:lnTo>
                              <a:pt x="794" y="4157"/>
                            </a:lnTo>
                            <a:lnTo>
                              <a:pt x="720" y="4221"/>
                            </a:lnTo>
                            <a:lnTo>
                              <a:pt x="674" y="4259"/>
                            </a:lnTo>
                            <a:lnTo>
                              <a:pt x="650" y="4281"/>
                            </a:lnTo>
                            <a:lnTo>
                              <a:pt x="641" y="4289"/>
                            </a:lnTo>
                            <a:lnTo>
                              <a:pt x="638" y="4291"/>
                            </a:lnTo>
                            <a:lnTo>
                              <a:pt x="650" y="4301"/>
                            </a:lnTo>
                            <a:lnTo>
                              <a:pt x="677" y="4323"/>
                            </a:lnTo>
                            <a:lnTo>
                              <a:pt x="711" y="4350"/>
                            </a:lnTo>
                            <a:lnTo>
                              <a:pt x="737" y="4376"/>
                            </a:lnTo>
                            <a:lnTo>
                              <a:pt x="786" y="4414"/>
                            </a:lnTo>
                            <a:lnTo>
                              <a:pt x="833" y="4448"/>
                            </a:lnTo>
                            <a:lnTo>
                              <a:pt x="877" y="4479"/>
                            </a:lnTo>
                            <a:lnTo>
                              <a:pt x="919" y="4507"/>
                            </a:lnTo>
                            <a:lnTo>
                              <a:pt x="961" y="4531"/>
                            </a:lnTo>
                            <a:lnTo>
                              <a:pt x="1000" y="4552"/>
                            </a:lnTo>
                            <a:lnTo>
                              <a:pt x="1038" y="4570"/>
                            </a:lnTo>
                            <a:lnTo>
                              <a:pt x="1074" y="4587"/>
                            </a:lnTo>
                            <a:lnTo>
                              <a:pt x="1108" y="4599"/>
                            </a:lnTo>
                            <a:lnTo>
                              <a:pt x="1141" y="4610"/>
                            </a:lnTo>
                            <a:lnTo>
                              <a:pt x="1172" y="4619"/>
                            </a:lnTo>
                            <a:lnTo>
                              <a:pt x="1201" y="4626"/>
                            </a:lnTo>
                            <a:lnTo>
                              <a:pt x="1229" y="4630"/>
                            </a:lnTo>
                            <a:lnTo>
                              <a:pt x="1256" y="4633"/>
                            </a:lnTo>
                            <a:lnTo>
                              <a:pt x="1280" y="4635"/>
                            </a:lnTo>
                            <a:lnTo>
                              <a:pt x="1302" y="4635"/>
                            </a:lnTo>
                            <a:lnTo>
                              <a:pt x="1324" y="4633"/>
                            </a:lnTo>
                            <a:lnTo>
                              <a:pt x="1344" y="4631"/>
                            </a:lnTo>
                            <a:lnTo>
                              <a:pt x="1362" y="4628"/>
                            </a:lnTo>
                            <a:lnTo>
                              <a:pt x="1380" y="4623"/>
                            </a:lnTo>
                            <a:lnTo>
                              <a:pt x="1395" y="4619"/>
                            </a:lnTo>
                            <a:lnTo>
                              <a:pt x="1409" y="4613"/>
                            </a:lnTo>
                            <a:lnTo>
                              <a:pt x="1422" y="4609"/>
                            </a:lnTo>
                            <a:lnTo>
                              <a:pt x="1433" y="4603"/>
                            </a:lnTo>
                            <a:lnTo>
                              <a:pt x="1451" y="4592"/>
                            </a:lnTo>
                            <a:lnTo>
                              <a:pt x="1464" y="4583"/>
                            </a:lnTo>
                            <a:lnTo>
                              <a:pt x="1472" y="4577"/>
                            </a:lnTo>
                            <a:lnTo>
                              <a:pt x="1474" y="4575"/>
                            </a:lnTo>
                            <a:lnTo>
                              <a:pt x="1488" y="4569"/>
                            </a:lnTo>
                            <a:lnTo>
                              <a:pt x="1522" y="4554"/>
                            </a:lnTo>
                            <a:lnTo>
                              <a:pt x="1546" y="4541"/>
                            </a:lnTo>
                            <a:lnTo>
                              <a:pt x="1575" y="4527"/>
                            </a:lnTo>
                            <a:lnTo>
                              <a:pt x="1608" y="4510"/>
                            </a:lnTo>
                            <a:lnTo>
                              <a:pt x="1643" y="4491"/>
                            </a:lnTo>
                            <a:lnTo>
                              <a:pt x="1681" y="4469"/>
                            </a:lnTo>
                            <a:lnTo>
                              <a:pt x="1720" y="4445"/>
                            </a:lnTo>
                            <a:lnTo>
                              <a:pt x="1762" y="4418"/>
                            </a:lnTo>
                            <a:lnTo>
                              <a:pt x="1803" y="4389"/>
                            </a:lnTo>
                            <a:lnTo>
                              <a:pt x="1846" y="4357"/>
                            </a:lnTo>
                            <a:lnTo>
                              <a:pt x="1888" y="4324"/>
                            </a:lnTo>
                            <a:lnTo>
                              <a:pt x="1909" y="4306"/>
                            </a:lnTo>
                            <a:lnTo>
                              <a:pt x="1929" y="4287"/>
                            </a:lnTo>
                            <a:lnTo>
                              <a:pt x="1950" y="4268"/>
                            </a:lnTo>
                            <a:lnTo>
                              <a:pt x="1970" y="4248"/>
                            </a:lnTo>
                            <a:lnTo>
                              <a:pt x="2044" y="4330"/>
                            </a:lnTo>
                            <a:lnTo>
                              <a:pt x="2083" y="4373"/>
                            </a:lnTo>
                            <a:lnTo>
                              <a:pt x="2096" y="4388"/>
                            </a:lnTo>
                            <a:lnTo>
                              <a:pt x="2098" y="4390"/>
                            </a:lnTo>
                            <a:lnTo>
                              <a:pt x="2101" y="4383"/>
                            </a:lnTo>
                            <a:lnTo>
                              <a:pt x="2111" y="4360"/>
                            </a:lnTo>
                            <a:lnTo>
                              <a:pt x="2127" y="4327"/>
                            </a:lnTo>
                            <a:lnTo>
                              <a:pt x="2144" y="4284"/>
                            </a:lnTo>
                            <a:lnTo>
                              <a:pt x="2154" y="4259"/>
                            </a:lnTo>
                            <a:lnTo>
                              <a:pt x="2164" y="4233"/>
                            </a:lnTo>
                            <a:lnTo>
                              <a:pt x="2172" y="4204"/>
                            </a:lnTo>
                            <a:lnTo>
                              <a:pt x="2181" y="4175"/>
                            </a:lnTo>
                            <a:lnTo>
                              <a:pt x="2190" y="4145"/>
                            </a:lnTo>
                            <a:lnTo>
                              <a:pt x="2198" y="4114"/>
                            </a:lnTo>
                            <a:lnTo>
                              <a:pt x="2206" y="4082"/>
                            </a:lnTo>
                            <a:lnTo>
                              <a:pt x="2211" y="4050"/>
                            </a:lnTo>
                            <a:lnTo>
                              <a:pt x="2218" y="4014"/>
                            </a:lnTo>
                            <a:lnTo>
                              <a:pt x="2222" y="3980"/>
                            </a:lnTo>
                            <a:lnTo>
                              <a:pt x="2226" y="3944"/>
                            </a:lnTo>
                            <a:lnTo>
                              <a:pt x="2229" y="3910"/>
                            </a:lnTo>
                            <a:lnTo>
                              <a:pt x="2230" y="3877"/>
                            </a:lnTo>
                            <a:lnTo>
                              <a:pt x="2231" y="3843"/>
                            </a:lnTo>
                            <a:lnTo>
                              <a:pt x="2231" y="3810"/>
                            </a:lnTo>
                            <a:lnTo>
                              <a:pt x="2229" y="3777"/>
                            </a:lnTo>
                            <a:lnTo>
                              <a:pt x="2227" y="3746"/>
                            </a:lnTo>
                            <a:lnTo>
                              <a:pt x="2224" y="3713"/>
                            </a:lnTo>
                            <a:lnTo>
                              <a:pt x="2220" y="3682"/>
                            </a:lnTo>
                            <a:lnTo>
                              <a:pt x="2215" y="3652"/>
                            </a:lnTo>
                            <a:lnTo>
                              <a:pt x="2209" y="3622"/>
                            </a:lnTo>
                            <a:lnTo>
                              <a:pt x="2202" y="3593"/>
                            </a:lnTo>
                            <a:lnTo>
                              <a:pt x="2195" y="3564"/>
                            </a:lnTo>
                            <a:lnTo>
                              <a:pt x="2187" y="3535"/>
                            </a:lnTo>
                            <a:lnTo>
                              <a:pt x="2178" y="3507"/>
                            </a:lnTo>
                            <a:lnTo>
                              <a:pt x="2168" y="3479"/>
                            </a:lnTo>
                            <a:lnTo>
                              <a:pt x="2157" y="3453"/>
                            </a:lnTo>
                            <a:lnTo>
                              <a:pt x="2146" y="3426"/>
                            </a:lnTo>
                            <a:lnTo>
                              <a:pt x="2135" y="3401"/>
                            </a:lnTo>
                            <a:lnTo>
                              <a:pt x="2123" y="3375"/>
                            </a:lnTo>
                            <a:lnTo>
                              <a:pt x="2109" y="3351"/>
                            </a:lnTo>
                            <a:lnTo>
                              <a:pt x="2096" y="3327"/>
                            </a:lnTo>
                            <a:lnTo>
                              <a:pt x="2081" y="3304"/>
                            </a:lnTo>
                            <a:lnTo>
                              <a:pt x="2067" y="3281"/>
                            </a:lnTo>
                            <a:lnTo>
                              <a:pt x="2053" y="3259"/>
                            </a:lnTo>
                            <a:lnTo>
                              <a:pt x="2037" y="3237"/>
                            </a:lnTo>
                            <a:lnTo>
                              <a:pt x="2020" y="3216"/>
                            </a:lnTo>
                            <a:lnTo>
                              <a:pt x="2005" y="3196"/>
                            </a:lnTo>
                            <a:lnTo>
                              <a:pt x="1987" y="3176"/>
                            </a:lnTo>
                            <a:lnTo>
                              <a:pt x="1970" y="3158"/>
                            </a:lnTo>
                            <a:lnTo>
                              <a:pt x="2029" y="3108"/>
                            </a:lnTo>
                            <a:lnTo>
                              <a:pt x="2080" y="3064"/>
                            </a:lnTo>
                            <a:lnTo>
                              <a:pt x="2123" y="3028"/>
                            </a:lnTo>
                            <a:lnTo>
                              <a:pt x="2157" y="2999"/>
                            </a:lnTo>
                            <a:lnTo>
                              <a:pt x="2184" y="2976"/>
                            </a:lnTo>
                            <a:lnTo>
                              <a:pt x="2204" y="2959"/>
                            </a:lnTo>
                            <a:lnTo>
                              <a:pt x="2211" y="2952"/>
                            </a:lnTo>
                            <a:lnTo>
                              <a:pt x="2218" y="2949"/>
                            </a:lnTo>
                            <a:lnTo>
                              <a:pt x="2222" y="2946"/>
                            </a:lnTo>
                            <a:lnTo>
                              <a:pt x="2226" y="2946"/>
                            </a:lnTo>
                            <a:lnTo>
                              <a:pt x="2217" y="2932"/>
                            </a:lnTo>
                            <a:lnTo>
                              <a:pt x="2208" y="2920"/>
                            </a:lnTo>
                            <a:lnTo>
                              <a:pt x="2199" y="2908"/>
                            </a:lnTo>
                            <a:lnTo>
                              <a:pt x="2189" y="2897"/>
                            </a:lnTo>
                            <a:lnTo>
                              <a:pt x="2178" y="2887"/>
                            </a:lnTo>
                            <a:lnTo>
                              <a:pt x="2167" y="2876"/>
                            </a:lnTo>
                            <a:lnTo>
                              <a:pt x="2156" y="2866"/>
                            </a:lnTo>
                            <a:lnTo>
                              <a:pt x="2144" y="2857"/>
                            </a:lnTo>
                            <a:lnTo>
                              <a:pt x="2119" y="2839"/>
                            </a:lnTo>
                            <a:lnTo>
                              <a:pt x="2094" y="2821"/>
                            </a:lnTo>
                            <a:lnTo>
                              <a:pt x="2068" y="2806"/>
                            </a:lnTo>
                            <a:lnTo>
                              <a:pt x="2042" y="2789"/>
                            </a:lnTo>
                            <a:lnTo>
                              <a:pt x="2003" y="2770"/>
                            </a:lnTo>
                            <a:lnTo>
                              <a:pt x="1965" y="2752"/>
                            </a:lnTo>
                            <a:lnTo>
                              <a:pt x="1927" y="2736"/>
                            </a:lnTo>
                            <a:lnTo>
                              <a:pt x="1889" y="2720"/>
                            </a:lnTo>
                            <a:lnTo>
                              <a:pt x="1853" y="2706"/>
                            </a:lnTo>
                            <a:lnTo>
                              <a:pt x="1816" y="2693"/>
                            </a:lnTo>
                            <a:lnTo>
                              <a:pt x="1780" y="2680"/>
                            </a:lnTo>
                            <a:lnTo>
                              <a:pt x="1744" y="2669"/>
                            </a:lnTo>
                            <a:lnTo>
                              <a:pt x="1744" y="2661"/>
                            </a:lnTo>
                            <a:lnTo>
                              <a:pt x="1823" y="2667"/>
                            </a:lnTo>
                            <a:lnTo>
                              <a:pt x="1891" y="2673"/>
                            </a:lnTo>
                            <a:lnTo>
                              <a:pt x="1947" y="2677"/>
                            </a:lnTo>
                            <a:lnTo>
                              <a:pt x="1994" y="2681"/>
                            </a:lnTo>
                            <a:lnTo>
                              <a:pt x="2029" y="2685"/>
                            </a:lnTo>
                            <a:lnTo>
                              <a:pt x="2057" y="2688"/>
                            </a:lnTo>
                            <a:lnTo>
                              <a:pt x="2075" y="2689"/>
                            </a:lnTo>
                            <a:lnTo>
                              <a:pt x="2084" y="2690"/>
                            </a:lnTo>
                            <a:lnTo>
                              <a:pt x="2086" y="2675"/>
                            </a:lnTo>
                            <a:lnTo>
                              <a:pt x="2088" y="2658"/>
                            </a:lnTo>
                            <a:lnTo>
                              <a:pt x="2089" y="2643"/>
                            </a:lnTo>
                            <a:lnTo>
                              <a:pt x="2089" y="2627"/>
                            </a:lnTo>
                            <a:lnTo>
                              <a:pt x="2088" y="2595"/>
                            </a:lnTo>
                            <a:lnTo>
                              <a:pt x="2086" y="2565"/>
                            </a:lnTo>
                            <a:lnTo>
                              <a:pt x="2080" y="2534"/>
                            </a:lnTo>
                            <a:lnTo>
                              <a:pt x="2074" y="2505"/>
                            </a:lnTo>
                            <a:lnTo>
                              <a:pt x="2066" y="2476"/>
                            </a:lnTo>
                            <a:lnTo>
                              <a:pt x="2056" y="2450"/>
                            </a:lnTo>
                            <a:lnTo>
                              <a:pt x="2037" y="2402"/>
                            </a:lnTo>
                            <a:lnTo>
                              <a:pt x="2018" y="2355"/>
                            </a:lnTo>
                            <a:lnTo>
                              <a:pt x="1998" y="2310"/>
                            </a:lnTo>
                            <a:lnTo>
                              <a:pt x="1977" y="2266"/>
                            </a:lnTo>
                            <a:lnTo>
                              <a:pt x="1956" y="2225"/>
                            </a:lnTo>
                            <a:lnTo>
                              <a:pt x="1934" y="2185"/>
                            </a:lnTo>
                            <a:lnTo>
                              <a:pt x="1911" y="2147"/>
                            </a:lnTo>
                            <a:lnTo>
                              <a:pt x="1887" y="2110"/>
                            </a:lnTo>
                            <a:lnTo>
                              <a:pt x="1863" y="2073"/>
                            </a:lnTo>
                            <a:lnTo>
                              <a:pt x="1838" y="2040"/>
                            </a:lnTo>
                            <a:lnTo>
                              <a:pt x="1813" y="2007"/>
                            </a:lnTo>
                            <a:lnTo>
                              <a:pt x="1787" y="1976"/>
                            </a:lnTo>
                            <a:lnTo>
                              <a:pt x="1761" y="1947"/>
                            </a:lnTo>
                            <a:lnTo>
                              <a:pt x="1734" y="1918"/>
                            </a:lnTo>
                            <a:lnTo>
                              <a:pt x="1706" y="1891"/>
                            </a:lnTo>
                            <a:lnTo>
                              <a:pt x="1679" y="1866"/>
                            </a:lnTo>
                            <a:lnTo>
                              <a:pt x="1650" y="1843"/>
                            </a:lnTo>
                            <a:lnTo>
                              <a:pt x="1621" y="1819"/>
                            </a:lnTo>
                            <a:lnTo>
                              <a:pt x="1592" y="1798"/>
                            </a:lnTo>
                            <a:lnTo>
                              <a:pt x="1563" y="1779"/>
                            </a:lnTo>
                            <a:lnTo>
                              <a:pt x="1533" y="1760"/>
                            </a:lnTo>
                            <a:lnTo>
                              <a:pt x="1503" y="1744"/>
                            </a:lnTo>
                            <a:lnTo>
                              <a:pt x="1473" y="1728"/>
                            </a:lnTo>
                            <a:lnTo>
                              <a:pt x="1442" y="1714"/>
                            </a:lnTo>
                            <a:lnTo>
                              <a:pt x="1412" y="1700"/>
                            </a:lnTo>
                            <a:lnTo>
                              <a:pt x="1381" y="1689"/>
                            </a:lnTo>
                            <a:lnTo>
                              <a:pt x="1350" y="1678"/>
                            </a:lnTo>
                            <a:lnTo>
                              <a:pt x="1319" y="1669"/>
                            </a:lnTo>
                            <a:lnTo>
                              <a:pt x="1288" y="1662"/>
                            </a:lnTo>
                            <a:lnTo>
                              <a:pt x="1257" y="1655"/>
                            </a:lnTo>
                            <a:lnTo>
                              <a:pt x="1226" y="1649"/>
                            </a:lnTo>
                            <a:lnTo>
                              <a:pt x="1193" y="1646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D8C0E5" id="Freeform 40" o:spid="_x0000_s1026" alt="Petals" style="position:absolute;margin-left:321pt;margin-top:-10.5pt;width:22.85pt;height:46.25pt;rotation:11345904fd;flip:y;z-index:-2516664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31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<v:fill opacity="37265f"/>
              <v:path arrowok="t" o:connecttype="custom" o:connectlocs="186666,185506;219339,180818;227279,155095;228320,125951;222723,98708;211658,76154;196689,57654;212570,29524;208925,19007;177944,6336;135118,0;99321,5955;70943,21794;62482,40674;88126,74760;105178,108339;74067,172201;66908,193489;109604,214396;137721,217184;138893,245441;125745,267362;109214,305882;57275,329324;3645,326663;1302,335153;8982,376207;25253,408645;42045,422330;55193,425878;107782,436649;129260,461738;149176,457429;136680,498611;84611,544987;125095,574131;159980,586675;181589,585282;193695,578946;229362,559813;266070,548662;280389,539665;288720,508621;289891,474662;283513,444378;270886,418656;264117,393820;289240,373293;280649,363156;250840,346683;246154,338701;271798,336800;267632,310444;245633,267362;218557,236444;187707,217184;155294,208568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3118" behindDoc="1" locked="0" layoutInCell="1" allowOverlap="1" wp14:anchorId="2319357B" wp14:editId="192583FB">
              <wp:simplePos x="0" y="0"/>
              <wp:positionH relativeFrom="column">
                <wp:posOffset>4505325</wp:posOffset>
              </wp:positionH>
              <wp:positionV relativeFrom="paragraph">
                <wp:posOffset>257175</wp:posOffset>
              </wp:positionV>
              <wp:extent cx="580824" cy="474716"/>
              <wp:effectExtent l="0" t="38100" r="10160" b="20955"/>
              <wp:wrapNone/>
              <wp:docPr id="43" name="Freeform 43" descr="Peta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1212515" flipV="1">
                        <a:off x="0" y="0"/>
                        <a:ext cx="580824" cy="474716"/>
                      </a:xfrm>
                      <a:custGeom>
                        <a:avLst/>
                        <a:gdLst>
                          <a:gd name="T0" fmla="*/ 4348 w 4461"/>
                          <a:gd name="T1" fmla="*/ 694 h 3747"/>
                          <a:gd name="T2" fmla="*/ 4086 w 4461"/>
                          <a:gd name="T3" fmla="*/ 317 h 3747"/>
                          <a:gd name="T4" fmla="*/ 3724 w 4461"/>
                          <a:gd name="T5" fmla="*/ 132 h 3747"/>
                          <a:gd name="T6" fmla="*/ 3530 w 4461"/>
                          <a:gd name="T7" fmla="*/ 490 h 3747"/>
                          <a:gd name="T8" fmla="*/ 3545 w 4461"/>
                          <a:gd name="T9" fmla="*/ 331 h 3747"/>
                          <a:gd name="T10" fmla="*/ 3606 w 4461"/>
                          <a:gd name="T11" fmla="*/ 2 h 3747"/>
                          <a:gd name="T12" fmla="*/ 3280 w 4461"/>
                          <a:gd name="T13" fmla="*/ 434 h 3747"/>
                          <a:gd name="T14" fmla="*/ 2957 w 4461"/>
                          <a:gd name="T15" fmla="*/ 929 h 3747"/>
                          <a:gd name="T16" fmla="*/ 3157 w 4461"/>
                          <a:gd name="T17" fmla="*/ 1054 h 3747"/>
                          <a:gd name="T18" fmla="*/ 2688 w 4461"/>
                          <a:gd name="T19" fmla="*/ 920 h 3747"/>
                          <a:gd name="T20" fmla="*/ 2156 w 4461"/>
                          <a:gd name="T21" fmla="*/ 797 h 3747"/>
                          <a:gd name="T22" fmla="*/ 2086 w 4461"/>
                          <a:gd name="T23" fmla="*/ 920 h 3747"/>
                          <a:gd name="T24" fmla="*/ 2050 w 4461"/>
                          <a:gd name="T25" fmla="*/ 1218 h 3747"/>
                          <a:gd name="T26" fmla="*/ 1982 w 4461"/>
                          <a:gd name="T27" fmla="*/ 1424 h 3747"/>
                          <a:gd name="T28" fmla="*/ 1778 w 4461"/>
                          <a:gd name="T29" fmla="*/ 1575 h 3747"/>
                          <a:gd name="T30" fmla="*/ 1449 w 4461"/>
                          <a:gd name="T31" fmla="*/ 1990 h 3747"/>
                          <a:gd name="T32" fmla="*/ 1577 w 4461"/>
                          <a:gd name="T33" fmla="*/ 1431 h 3747"/>
                          <a:gd name="T34" fmla="*/ 1665 w 4461"/>
                          <a:gd name="T35" fmla="*/ 884 h 3747"/>
                          <a:gd name="T36" fmla="*/ 1586 w 4461"/>
                          <a:gd name="T37" fmla="*/ 786 h 3747"/>
                          <a:gd name="T38" fmla="*/ 1134 w 4461"/>
                          <a:gd name="T39" fmla="*/ 766 h 3747"/>
                          <a:gd name="T40" fmla="*/ 649 w 4461"/>
                          <a:gd name="T41" fmla="*/ 926 h 3747"/>
                          <a:gd name="T42" fmla="*/ 345 w 4461"/>
                          <a:gd name="T43" fmla="*/ 1227 h 3747"/>
                          <a:gd name="T44" fmla="*/ 283 w 4461"/>
                          <a:gd name="T45" fmla="*/ 1467 h 3747"/>
                          <a:gd name="T46" fmla="*/ 456 w 4461"/>
                          <a:gd name="T47" fmla="*/ 1662 h 3747"/>
                          <a:gd name="T48" fmla="*/ 703 w 4461"/>
                          <a:gd name="T49" fmla="*/ 1869 h 3747"/>
                          <a:gd name="T50" fmla="*/ 165 w 4461"/>
                          <a:gd name="T51" fmla="*/ 1713 h 3747"/>
                          <a:gd name="T52" fmla="*/ 26 w 4461"/>
                          <a:gd name="T53" fmla="*/ 1847 h 3747"/>
                          <a:gd name="T54" fmla="*/ 331 w 4461"/>
                          <a:gd name="T55" fmla="*/ 2170 h 3747"/>
                          <a:gd name="T56" fmla="*/ 659 w 4461"/>
                          <a:gd name="T57" fmla="*/ 2525 h 3747"/>
                          <a:gd name="T58" fmla="*/ 900 w 4461"/>
                          <a:gd name="T59" fmla="*/ 2619 h 3747"/>
                          <a:gd name="T60" fmla="*/ 1081 w 4461"/>
                          <a:gd name="T61" fmla="*/ 2471 h 3747"/>
                          <a:gd name="T62" fmla="*/ 1001 w 4461"/>
                          <a:gd name="T63" fmla="*/ 2756 h 3747"/>
                          <a:gd name="T64" fmla="*/ 860 w 4461"/>
                          <a:gd name="T65" fmla="*/ 3377 h 3747"/>
                          <a:gd name="T66" fmla="*/ 931 w 4461"/>
                          <a:gd name="T67" fmla="*/ 3617 h 3747"/>
                          <a:gd name="T68" fmla="*/ 1173 w 4461"/>
                          <a:gd name="T69" fmla="*/ 3689 h 3747"/>
                          <a:gd name="T70" fmla="*/ 1678 w 4461"/>
                          <a:gd name="T71" fmla="*/ 3736 h 3747"/>
                          <a:gd name="T72" fmla="*/ 1895 w 4461"/>
                          <a:gd name="T73" fmla="*/ 3628 h 3747"/>
                          <a:gd name="T74" fmla="*/ 2035 w 4461"/>
                          <a:gd name="T75" fmla="*/ 3448 h 3747"/>
                          <a:gd name="T76" fmla="*/ 2264 w 4461"/>
                          <a:gd name="T77" fmla="*/ 3037 h 3747"/>
                          <a:gd name="T78" fmla="*/ 2230 w 4461"/>
                          <a:gd name="T79" fmla="*/ 2909 h 3747"/>
                          <a:gd name="T80" fmla="*/ 2059 w 4461"/>
                          <a:gd name="T81" fmla="*/ 2727 h 3747"/>
                          <a:gd name="T82" fmla="*/ 1753 w 4461"/>
                          <a:gd name="T83" fmla="*/ 2517 h 3747"/>
                          <a:gd name="T84" fmla="*/ 2389 w 4461"/>
                          <a:gd name="T85" fmla="*/ 2666 h 3747"/>
                          <a:gd name="T86" fmla="*/ 2723 w 4461"/>
                          <a:gd name="T87" fmla="*/ 2598 h 3747"/>
                          <a:gd name="T88" fmla="*/ 2694 w 4461"/>
                          <a:gd name="T89" fmla="*/ 2248 h 3747"/>
                          <a:gd name="T90" fmla="*/ 2622 w 4461"/>
                          <a:gd name="T91" fmla="*/ 1924 h 3747"/>
                          <a:gd name="T92" fmla="*/ 2872 w 4461"/>
                          <a:gd name="T93" fmla="*/ 1954 h 3747"/>
                          <a:gd name="T94" fmla="*/ 3110 w 4461"/>
                          <a:gd name="T95" fmla="*/ 1452 h 3747"/>
                          <a:gd name="T96" fmla="*/ 2970 w 4461"/>
                          <a:gd name="T97" fmla="*/ 1966 h 3747"/>
                          <a:gd name="T98" fmla="*/ 2963 w 4461"/>
                          <a:gd name="T99" fmla="*/ 2241 h 3747"/>
                          <a:gd name="T100" fmla="*/ 3186 w 4461"/>
                          <a:gd name="T101" fmla="*/ 2224 h 3747"/>
                          <a:gd name="T102" fmla="*/ 3499 w 4461"/>
                          <a:gd name="T103" fmla="*/ 2106 h 3747"/>
                          <a:gd name="T104" fmla="*/ 3784 w 4461"/>
                          <a:gd name="T105" fmla="*/ 1906 h 3747"/>
                          <a:gd name="T106" fmla="*/ 3959 w 4461"/>
                          <a:gd name="T107" fmla="*/ 1651 h 3747"/>
                          <a:gd name="T108" fmla="*/ 3973 w 4461"/>
                          <a:gd name="T109" fmla="*/ 1479 h 3747"/>
                          <a:gd name="T110" fmla="*/ 3526 w 4461"/>
                          <a:gd name="T111" fmla="*/ 1250 h 3747"/>
                          <a:gd name="T112" fmla="*/ 3624 w 4461"/>
                          <a:gd name="T113" fmla="*/ 1244 h 3747"/>
                          <a:gd name="T114" fmla="*/ 4377 w 4461"/>
                          <a:gd name="T115" fmla="*/ 1436 h 3747"/>
                          <a:gd name="T116" fmla="*/ 4459 w 4461"/>
                          <a:gd name="T117" fmla="*/ 1264 h 37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4461" h="3747">
                            <a:moveTo>
                              <a:pt x="4461" y="1210"/>
                            </a:moveTo>
                            <a:lnTo>
                              <a:pt x="4457" y="1150"/>
                            </a:lnTo>
                            <a:lnTo>
                              <a:pt x="4450" y="1093"/>
                            </a:lnTo>
                            <a:lnTo>
                              <a:pt x="4442" y="1038"/>
                            </a:lnTo>
                            <a:lnTo>
                              <a:pt x="4433" y="984"/>
                            </a:lnTo>
                            <a:lnTo>
                              <a:pt x="4422" y="931"/>
                            </a:lnTo>
                            <a:lnTo>
                              <a:pt x="4410" y="880"/>
                            </a:lnTo>
                            <a:lnTo>
                              <a:pt x="4397" y="832"/>
                            </a:lnTo>
                            <a:lnTo>
                              <a:pt x="4382" y="784"/>
                            </a:lnTo>
                            <a:lnTo>
                              <a:pt x="4366" y="738"/>
                            </a:lnTo>
                            <a:lnTo>
                              <a:pt x="4348" y="694"/>
                            </a:lnTo>
                            <a:lnTo>
                              <a:pt x="4330" y="652"/>
                            </a:lnTo>
                            <a:lnTo>
                              <a:pt x="4310" y="611"/>
                            </a:lnTo>
                            <a:lnTo>
                              <a:pt x="4289" y="572"/>
                            </a:lnTo>
                            <a:lnTo>
                              <a:pt x="4267" y="534"/>
                            </a:lnTo>
                            <a:lnTo>
                              <a:pt x="4245" y="499"/>
                            </a:lnTo>
                            <a:lnTo>
                              <a:pt x="4220" y="464"/>
                            </a:lnTo>
                            <a:lnTo>
                              <a:pt x="4195" y="431"/>
                            </a:lnTo>
                            <a:lnTo>
                              <a:pt x="4169" y="400"/>
                            </a:lnTo>
                            <a:lnTo>
                              <a:pt x="4143" y="371"/>
                            </a:lnTo>
                            <a:lnTo>
                              <a:pt x="4114" y="343"/>
                            </a:lnTo>
                            <a:lnTo>
                              <a:pt x="4086" y="317"/>
                            </a:lnTo>
                            <a:lnTo>
                              <a:pt x="4056" y="292"/>
                            </a:lnTo>
                            <a:lnTo>
                              <a:pt x="4026" y="269"/>
                            </a:lnTo>
                            <a:lnTo>
                              <a:pt x="3995" y="247"/>
                            </a:lnTo>
                            <a:lnTo>
                              <a:pt x="3963" y="228"/>
                            </a:lnTo>
                            <a:lnTo>
                              <a:pt x="3931" y="209"/>
                            </a:lnTo>
                            <a:lnTo>
                              <a:pt x="3897" y="192"/>
                            </a:lnTo>
                            <a:lnTo>
                              <a:pt x="3864" y="177"/>
                            </a:lnTo>
                            <a:lnTo>
                              <a:pt x="3829" y="164"/>
                            </a:lnTo>
                            <a:lnTo>
                              <a:pt x="3795" y="152"/>
                            </a:lnTo>
                            <a:lnTo>
                              <a:pt x="3760" y="141"/>
                            </a:lnTo>
                            <a:lnTo>
                              <a:pt x="3724" y="132"/>
                            </a:lnTo>
                            <a:lnTo>
                              <a:pt x="3715" y="140"/>
                            </a:lnTo>
                            <a:lnTo>
                              <a:pt x="3704" y="154"/>
                            </a:lnTo>
                            <a:lnTo>
                              <a:pt x="3692" y="172"/>
                            </a:lnTo>
                            <a:lnTo>
                              <a:pt x="3677" y="196"/>
                            </a:lnTo>
                            <a:lnTo>
                              <a:pt x="3661" y="223"/>
                            </a:lnTo>
                            <a:lnTo>
                              <a:pt x="3643" y="257"/>
                            </a:lnTo>
                            <a:lnTo>
                              <a:pt x="3623" y="294"/>
                            </a:lnTo>
                            <a:lnTo>
                              <a:pt x="3602" y="337"/>
                            </a:lnTo>
                            <a:lnTo>
                              <a:pt x="3580" y="383"/>
                            </a:lnTo>
                            <a:lnTo>
                              <a:pt x="3555" y="434"/>
                            </a:lnTo>
                            <a:lnTo>
                              <a:pt x="3530" y="490"/>
                            </a:lnTo>
                            <a:lnTo>
                              <a:pt x="3503" y="550"/>
                            </a:lnTo>
                            <a:lnTo>
                              <a:pt x="3445" y="681"/>
                            </a:lnTo>
                            <a:lnTo>
                              <a:pt x="3384" y="827"/>
                            </a:lnTo>
                            <a:lnTo>
                              <a:pt x="3388" y="815"/>
                            </a:lnTo>
                            <a:lnTo>
                              <a:pt x="3400" y="782"/>
                            </a:lnTo>
                            <a:lnTo>
                              <a:pt x="3417" y="731"/>
                            </a:lnTo>
                            <a:lnTo>
                              <a:pt x="3439" y="665"/>
                            </a:lnTo>
                            <a:lnTo>
                              <a:pt x="3464" y="590"/>
                            </a:lnTo>
                            <a:lnTo>
                              <a:pt x="3491" y="505"/>
                            </a:lnTo>
                            <a:lnTo>
                              <a:pt x="3519" y="419"/>
                            </a:lnTo>
                            <a:lnTo>
                              <a:pt x="3545" y="331"/>
                            </a:lnTo>
                            <a:lnTo>
                              <a:pt x="3570" y="247"/>
                            </a:lnTo>
                            <a:lnTo>
                              <a:pt x="3591" y="170"/>
                            </a:lnTo>
                            <a:lnTo>
                              <a:pt x="3600" y="135"/>
                            </a:lnTo>
                            <a:lnTo>
                              <a:pt x="3607" y="103"/>
                            </a:lnTo>
                            <a:lnTo>
                              <a:pt x="3613" y="75"/>
                            </a:lnTo>
                            <a:lnTo>
                              <a:pt x="3617" y="50"/>
                            </a:lnTo>
                            <a:lnTo>
                              <a:pt x="3620" y="30"/>
                            </a:lnTo>
                            <a:lnTo>
                              <a:pt x="3620" y="15"/>
                            </a:lnTo>
                            <a:lnTo>
                              <a:pt x="3617" y="5"/>
                            </a:lnTo>
                            <a:lnTo>
                              <a:pt x="3613" y="0"/>
                            </a:lnTo>
                            <a:lnTo>
                              <a:pt x="3606" y="2"/>
                            </a:lnTo>
                            <a:lnTo>
                              <a:pt x="3596" y="10"/>
                            </a:lnTo>
                            <a:lnTo>
                              <a:pt x="3584" y="25"/>
                            </a:lnTo>
                            <a:lnTo>
                              <a:pt x="3569" y="48"/>
                            </a:lnTo>
                            <a:lnTo>
                              <a:pt x="3555" y="67"/>
                            </a:lnTo>
                            <a:lnTo>
                              <a:pt x="3533" y="97"/>
                            </a:lnTo>
                            <a:lnTo>
                              <a:pt x="3503" y="137"/>
                            </a:lnTo>
                            <a:lnTo>
                              <a:pt x="3467" y="185"/>
                            </a:lnTo>
                            <a:lnTo>
                              <a:pt x="3425" y="240"/>
                            </a:lnTo>
                            <a:lnTo>
                              <a:pt x="3379" y="301"/>
                            </a:lnTo>
                            <a:lnTo>
                              <a:pt x="3330" y="366"/>
                            </a:lnTo>
                            <a:lnTo>
                              <a:pt x="3280" y="434"/>
                            </a:lnTo>
                            <a:lnTo>
                              <a:pt x="3228" y="503"/>
                            </a:lnTo>
                            <a:lnTo>
                              <a:pt x="3178" y="573"/>
                            </a:lnTo>
                            <a:lnTo>
                              <a:pt x="3129" y="643"/>
                            </a:lnTo>
                            <a:lnTo>
                              <a:pt x="3084" y="710"/>
                            </a:lnTo>
                            <a:lnTo>
                              <a:pt x="3043" y="773"/>
                            </a:lnTo>
                            <a:lnTo>
                              <a:pt x="3008" y="830"/>
                            </a:lnTo>
                            <a:lnTo>
                              <a:pt x="2993" y="857"/>
                            </a:lnTo>
                            <a:lnTo>
                              <a:pt x="2979" y="882"/>
                            </a:lnTo>
                            <a:lnTo>
                              <a:pt x="2968" y="905"/>
                            </a:lnTo>
                            <a:lnTo>
                              <a:pt x="2959" y="926"/>
                            </a:lnTo>
                            <a:lnTo>
                              <a:pt x="2957" y="929"/>
                            </a:lnTo>
                            <a:lnTo>
                              <a:pt x="2957" y="933"/>
                            </a:lnTo>
                            <a:lnTo>
                              <a:pt x="2959" y="937"/>
                            </a:lnTo>
                            <a:lnTo>
                              <a:pt x="2964" y="943"/>
                            </a:lnTo>
                            <a:lnTo>
                              <a:pt x="2970" y="948"/>
                            </a:lnTo>
                            <a:lnTo>
                              <a:pt x="2978" y="954"/>
                            </a:lnTo>
                            <a:lnTo>
                              <a:pt x="2988" y="961"/>
                            </a:lnTo>
                            <a:lnTo>
                              <a:pt x="2999" y="969"/>
                            </a:lnTo>
                            <a:lnTo>
                              <a:pt x="3028" y="986"/>
                            </a:lnTo>
                            <a:lnTo>
                              <a:pt x="3065" y="1006"/>
                            </a:lnTo>
                            <a:lnTo>
                              <a:pt x="3108" y="1028"/>
                            </a:lnTo>
                            <a:lnTo>
                              <a:pt x="3157" y="1054"/>
                            </a:lnTo>
                            <a:lnTo>
                              <a:pt x="3162" y="1055"/>
                            </a:lnTo>
                            <a:lnTo>
                              <a:pt x="3166" y="1056"/>
                            </a:lnTo>
                            <a:lnTo>
                              <a:pt x="3168" y="1058"/>
                            </a:lnTo>
                            <a:lnTo>
                              <a:pt x="3170" y="1061"/>
                            </a:lnTo>
                            <a:lnTo>
                              <a:pt x="3171" y="1066"/>
                            </a:lnTo>
                            <a:lnTo>
                              <a:pt x="3171" y="1068"/>
                            </a:lnTo>
                            <a:lnTo>
                              <a:pt x="3165" y="1068"/>
                            </a:lnTo>
                            <a:lnTo>
                              <a:pt x="3157" y="1068"/>
                            </a:lnTo>
                            <a:lnTo>
                              <a:pt x="2980" y="1011"/>
                            </a:lnTo>
                            <a:lnTo>
                              <a:pt x="2824" y="961"/>
                            </a:lnTo>
                            <a:lnTo>
                              <a:pt x="2688" y="920"/>
                            </a:lnTo>
                            <a:lnTo>
                              <a:pt x="2571" y="885"/>
                            </a:lnTo>
                            <a:lnTo>
                              <a:pt x="2471" y="857"/>
                            </a:lnTo>
                            <a:lnTo>
                              <a:pt x="2388" y="834"/>
                            </a:lnTo>
                            <a:lnTo>
                              <a:pt x="2318" y="817"/>
                            </a:lnTo>
                            <a:lnTo>
                              <a:pt x="2261" y="806"/>
                            </a:lnTo>
                            <a:lnTo>
                              <a:pt x="2237" y="802"/>
                            </a:lnTo>
                            <a:lnTo>
                              <a:pt x="2216" y="798"/>
                            </a:lnTo>
                            <a:lnTo>
                              <a:pt x="2198" y="797"/>
                            </a:lnTo>
                            <a:lnTo>
                              <a:pt x="2181" y="796"/>
                            </a:lnTo>
                            <a:lnTo>
                              <a:pt x="2168" y="796"/>
                            </a:lnTo>
                            <a:lnTo>
                              <a:pt x="2156" y="797"/>
                            </a:lnTo>
                            <a:lnTo>
                              <a:pt x="2146" y="798"/>
                            </a:lnTo>
                            <a:lnTo>
                              <a:pt x="2137" y="801"/>
                            </a:lnTo>
                            <a:lnTo>
                              <a:pt x="2130" y="804"/>
                            </a:lnTo>
                            <a:lnTo>
                              <a:pt x="2125" y="808"/>
                            </a:lnTo>
                            <a:lnTo>
                              <a:pt x="2120" y="813"/>
                            </a:lnTo>
                            <a:lnTo>
                              <a:pt x="2117" y="817"/>
                            </a:lnTo>
                            <a:lnTo>
                              <a:pt x="2111" y="828"/>
                            </a:lnTo>
                            <a:lnTo>
                              <a:pt x="2109" y="842"/>
                            </a:lnTo>
                            <a:lnTo>
                              <a:pt x="2098" y="873"/>
                            </a:lnTo>
                            <a:lnTo>
                              <a:pt x="2089" y="905"/>
                            </a:lnTo>
                            <a:lnTo>
                              <a:pt x="2086" y="920"/>
                            </a:lnTo>
                            <a:lnTo>
                              <a:pt x="2082" y="937"/>
                            </a:lnTo>
                            <a:lnTo>
                              <a:pt x="2081" y="953"/>
                            </a:lnTo>
                            <a:lnTo>
                              <a:pt x="2080" y="969"/>
                            </a:lnTo>
                            <a:lnTo>
                              <a:pt x="2075" y="1004"/>
                            </a:lnTo>
                            <a:lnTo>
                              <a:pt x="2069" y="1037"/>
                            </a:lnTo>
                            <a:lnTo>
                              <a:pt x="2063" y="1070"/>
                            </a:lnTo>
                            <a:lnTo>
                              <a:pt x="2060" y="1101"/>
                            </a:lnTo>
                            <a:lnTo>
                              <a:pt x="2057" y="1132"/>
                            </a:lnTo>
                            <a:lnTo>
                              <a:pt x="2053" y="1162"/>
                            </a:lnTo>
                            <a:lnTo>
                              <a:pt x="2052" y="1190"/>
                            </a:lnTo>
                            <a:lnTo>
                              <a:pt x="2050" y="1218"/>
                            </a:lnTo>
                            <a:lnTo>
                              <a:pt x="2050" y="1244"/>
                            </a:lnTo>
                            <a:lnTo>
                              <a:pt x="2050" y="1271"/>
                            </a:lnTo>
                            <a:lnTo>
                              <a:pt x="2050" y="1295"/>
                            </a:lnTo>
                            <a:lnTo>
                              <a:pt x="2051" y="1319"/>
                            </a:lnTo>
                            <a:lnTo>
                              <a:pt x="2055" y="1364"/>
                            </a:lnTo>
                            <a:lnTo>
                              <a:pt x="2060" y="1405"/>
                            </a:lnTo>
                            <a:lnTo>
                              <a:pt x="2046" y="1406"/>
                            </a:lnTo>
                            <a:lnTo>
                              <a:pt x="2031" y="1409"/>
                            </a:lnTo>
                            <a:lnTo>
                              <a:pt x="2016" y="1413"/>
                            </a:lnTo>
                            <a:lnTo>
                              <a:pt x="1999" y="1418"/>
                            </a:lnTo>
                            <a:lnTo>
                              <a:pt x="1982" y="1424"/>
                            </a:lnTo>
                            <a:lnTo>
                              <a:pt x="1966" y="1433"/>
                            </a:lnTo>
                            <a:lnTo>
                              <a:pt x="1948" y="1442"/>
                            </a:lnTo>
                            <a:lnTo>
                              <a:pt x="1930" y="1452"/>
                            </a:lnTo>
                            <a:lnTo>
                              <a:pt x="1913" y="1464"/>
                            </a:lnTo>
                            <a:lnTo>
                              <a:pt x="1894" y="1476"/>
                            </a:lnTo>
                            <a:lnTo>
                              <a:pt x="1875" y="1491"/>
                            </a:lnTo>
                            <a:lnTo>
                              <a:pt x="1856" y="1505"/>
                            </a:lnTo>
                            <a:lnTo>
                              <a:pt x="1837" y="1522"/>
                            </a:lnTo>
                            <a:lnTo>
                              <a:pt x="1817" y="1538"/>
                            </a:lnTo>
                            <a:lnTo>
                              <a:pt x="1798" y="1556"/>
                            </a:lnTo>
                            <a:lnTo>
                              <a:pt x="1778" y="1575"/>
                            </a:lnTo>
                            <a:lnTo>
                              <a:pt x="1738" y="1614"/>
                            </a:lnTo>
                            <a:lnTo>
                              <a:pt x="1699" y="1656"/>
                            </a:lnTo>
                            <a:lnTo>
                              <a:pt x="1661" y="1702"/>
                            </a:lnTo>
                            <a:lnTo>
                              <a:pt x="1623" y="1748"/>
                            </a:lnTo>
                            <a:lnTo>
                              <a:pt x="1586" y="1796"/>
                            </a:lnTo>
                            <a:lnTo>
                              <a:pt x="1551" y="1846"/>
                            </a:lnTo>
                            <a:lnTo>
                              <a:pt x="1516" y="1896"/>
                            </a:lnTo>
                            <a:lnTo>
                              <a:pt x="1485" y="1946"/>
                            </a:lnTo>
                            <a:lnTo>
                              <a:pt x="1466" y="1966"/>
                            </a:lnTo>
                            <a:lnTo>
                              <a:pt x="1453" y="1981"/>
                            </a:lnTo>
                            <a:lnTo>
                              <a:pt x="1449" y="1990"/>
                            </a:lnTo>
                            <a:lnTo>
                              <a:pt x="1445" y="1998"/>
                            </a:lnTo>
                            <a:lnTo>
                              <a:pt x="1443" y="2007"/>
                            </a:lnTo>
                            <a:lnTo>
                              <a:pt x="1443" y="2017"/>
                            </a:lnTo>
                            <a:lnTo>
                              <a:pt x="1443" y="1996"/>
                            </a:lnTo>
                            <a:lnTo>
                              <a:pt x="1443" y="1975"/>
                            </a:lnTo>
                            <a:lnTo>
                              <a:pt x="1443" y="1954"/>
                            </a:lnTo>
                            <a:lnTo>
                              <a:pt x="1443" y="1932"/>
                            </a:lnTo>
                            <a:lnTo>
                              <a:pt x="1483" y="1789"/>
                            </a:lnTo>
                            <a:lnTo>
                              <a:pt x="1518" y="1658"/>
                            </a:lnTo>
                            <a:lnTo>
                              <a:pt x="1550" y="1538"/>
                            </a:lnTo>
                            <a:lnTo>
                              <a:pt x="1577" y="1431"/>
                            </a:lnTo>
                            <a:lnTo>
                              <a:pt x="1601" y="1332"/>
                            </a:lnTo>
                            <a:lnTo>
                              <a:pt x="1619" y="1244"/>
                            </a:lnTo>
                            <a:lnTo>
                              <a:pt x="1636" y="1166"/>
                            </a:lnTo>
                            <a:lnTo>
                              <a:pt x="1648" y="1096"/>
                            </a:lnTo>
                            <a:lnTo>
                              <a:pt x="1657" y="1036"/>
                            </a:lnTo>
                            <a:lnTo>
                              <a:pt x="1663" y="983"/>
                            </a:lnTo>
                            <a:lnTo>
                              <a:pt x="1665" y="959"/>
                            </a:lnTo>
                            <a:lnTo>
                              <a:pt x="1666" y="938"/>
                            </a:lnTo>
                            <a:lnTo>
                              <a:pt x="1666" y="918"/>
                            </a:lnTo>
                            <a:lnTo>
                              <a:pt x="1666" y="900"/>
                            </a:lnTo>
                            <a:lnTo>
                              <a:pt x="1665" y="884"/>
                            </a:lnTo>
                            <a:lnTo>
                              <a:pt x="1663" y="869"/>
                            </a:lnTo>
                            <a:lnTo>
                              <a:pt x="1661" y="856"/>
                            </a:lnTo>
                            <a:lnTo>
                              <a:pt x="1658" y="845"/>
                            </a:lnTo>
                            <a:lnTo>
                              <a:pt x="1655" y="835"/>
                            </a:lnTo>
                            <a:lnTo>
                              <a:pt x="1651" y="826"/>
                            </a:lnTo>
                            <a:lnTo>
                              <a:pt x="1646" y="818"/>
                            </a:lnTo>
                            <a:lnTo>
                              <a:pt x="1641" y="813"/>
                            </a:lnTo>
                            <a:lnTo>
                              <a:pt x="1627" y="805"/>
                            </a:lnTo>
                            <a:lnTo>
                              <a:pt x="1614" y="798"/>
                            </a:lnTo>
                            <a:lnTo>
                              <a:pt x="1600" y="792"/>
                            </a:lnTo>
                            <a:lnTo>
                              <a:pt x="1586" y="786"/>
                            </a:lnTo>
                            <a:lnTo>
                              <a:pt x="1557" y="776"/>
                            </a:lnTo>
                            <a:lnTo>
                              <a:pt x="1527" y="768"/>
                            </a:lnTo>
                            <a:lnTo>
                              <a:pt x="1498" y="763"/>
                            </a:lnTo>
                            <a:lnTo>
                              <a:pt x="1470" y="759"/>
                            </a:lnTo>
                            <a:lnTo>
                              <a:pt x="1442" y="757"/>
                            </a:lnTo>
                            <a:lnTo>
                              <a:pt x="1414" y="756"/>
                            </a:lnTo>
                            <a:lnTo>
                              <a:pt x="1355" y="755"/>
                            </a:lnTo>
                            <a:lnTo>
                              <a:pt x="1298" y="755"/>
                            </a:lnTo>
                            <a:lnTo>
                              <a:pt x="1242" y="756"/>
                            </a:lnTo>
                            <a:lnTo>
                              <a:pt x="1187" y="761"/>
                            </a:lnTo>
                            <a:lnTo>
                              <a:pt x="1134" y="766"/>
                            </a:lnTo>
                            <a:lnTo>
                              <a:pt x="1082" y="773"/>
                            </a:lnTo>
                            <a:lnTo>
                              <a:pt x="1032" y="782"/>
                            </a:lnTo>
                            <a:lnTo>
                              <a:pt x="983" y="792"/>
                            </a:lnTo>
                            <a:lnTo>
                              <a:pt x="937" y="804"/>
                            </a:lnTo>
                            <a:lnTo>
                              <a:pt x="891" y="817"/>
                            </a:lnTo>
                            <a:lnTo>
                              <a:pt x="847" y="832"/>
                            </a:lnTo>
                            <a:lnTo>
                              <a:pt x="805" y="848"/>
                            </a:lnTo>
                            <a:lnTo>
                              <a:pt x="764" y="866"/>
                            </a:lnTo>
                            <a:lnTo>
                              <a:pt x="724" y="885"/>
                            </a:lnTo>
                            <a:lnTo>
                              <a:pt x="686" y="905"/>
                            </a:lnTo>
                            <a:lnTo>
                              <a:pt x="649" y="926"/>
                            </a:lnTo>
                            <a:lnTo>
                              <a:pt x="614" y="949"/>
                            </a:lnTo>
                            <a:lnTo>
                              <a:pt x="581" y="973"/>
                            </a:lnTo>
                            <a:lnTo>
                              <a:pt x="548" y="997"/>
                            </a:lnTo>
                            <a:lnTo>
                              <a:pt x="517" y="1022"/>
                            </a:lnTo>
                            <a:lnTo>
                              <a:pt x="488" y="1049"/>
                            </a:lnTo>
                            <a:lnTo>
                              <a:pt x="461" y="1077"/>
                            </a:lnTo>
                            <a:lnTo>
                              <a:pt x="434" y="1106"/>
                            </a:lnTo>
                            <a:lnTo>
                              <a:pt x="410" y="1135"/>
                            </a:lnTo>
                            <a:lnTo>
                              <a:pt x="386" y="1165"/>
                            </a:lnTo>
                            <a:lnTo>
                              <a:pt x="365" y="1196"/>
                            </a:lnTo>
                            <a:lnTo>
                              <a:pt x="345" y="1227"/>
                            </a:lnTo>
                            <a:lnTo>
                              <a:pt x="326" y="1259"/>
                            </a:lnTo>
                            <a:lnTo>
                              <a:pt x="309" y="1292"/>
                            </a:lnTo>
                            <a:lnTo>
                              <a:pt x="293" y="1325"/>
                            </a:lnTo>
                            <a:lnTo>
                              <a:pt x="279" y="1360"/>
                            </a:lnTo>
                            <a:lnTo>
                              <a:pt x="266" y="1394"/>
                            </a:lnTo>
                            <a:lnTo>
                              <a:pt x="265" y="1404"/>
                            </a:lnTo>
                            <a:lnTo>
                              <a:pt x="266" y="1416"/>
                            </a:lnTo>
                            <a:lnTo>
                              <a:pt x="269" y="1429"/>
                            </a:lnTo>
                            <a:lnTo>
                              <a:pt x="272" y="1441"/>
                            </a:lnTo>
                            <a:lnTo>
                              <a:pt x="277" y="1454"/>
                            </a:lnTo>
                            <a:lnTo>
                              <a:pt x="283" y="1467"/>
                            </a:lnTo>
                            <a:lnTo>
                              <a:pt x="291" y="1481"/>
                            </a:lnTo>
                            <a:lnTo>
                              <a:pt x="300" y="1495"/>
                            </a:lnTo>
                            <a:lnTo>
                              <a:pt x="310" y="1511"/>
                            </a:lnTo>
                            <a:lnTo>
                              <a:pt x="321" y="1526"/>
                            </a:lnTo>
                            <a:lnTo>
                              <a:pt x="334" y="1542"/>
                            </a:lnTo>
                            <a:lnTo>
                              <a:pt x="347" y="1557"/>
                            </a:lnTo>
                            <a:lnTo>
                              <a:pt x="363" y="1574"/>
                            </a:lnTo>
                            <a:lnTo>
                              <a:pt x="379" y="1591"/>
                            </a:lnTo>
                            <a:lnTo>
                              <a:pt x="396" y="1608"/>
                            </a:lnTo>
                            <a:lnTo>
                              <a:pt x="415" y="1626"/>
                            </a:lnTo>
                            <a:lnTo>
                              <a:pt x="456" y="1662"/>
                            </a:lnTo>
                            <a:lnTo>
                              <a:pt x="502" y="1698"/>
                            </a:lnTo>
                            <a:lnTo>
                              <a:pt x="552" y="1736"/>
                            </a:lnTo>
                            <a:lnTo>
                              <a:pt x="605" y="1774"/>
                            </a:lnTo>
                            <a:lnTo>
                              <a:pt x="664" y="1814"/>
                            </a:lnTo>
                            <a:lnTo>
                              <a:pt x="726" y="1853"/>
                            </a:lnTo>
                            <a:lnTo>
                              <a:pt x="791" y="1892"/>
                            </a:lnTo>
                            <a:lnTo>
                              <a:pt x="861" y="1932"/>
                            </a:lnTo>
                            <a:lnTo>
                              <a:pt x="850" y="1927"/>
                            </a:lnTo>
                            <a:lnTo>
                              <a:pt x="818" y="1914"/>
                            </a:lnTo>
                            <a:lnTo>
                              <a:pt x="767" y="1894"/>
                            </a:lnTo>
                            <a:lnTo>
                              <a:pt x="703" y="1869"/>
                            </a:lnTo>
                            <a:lnTo>
                              <a:pt x="628" y="1841"/>
                            </a:lnTo>
                            <a:lnTo>
                              <a:pt x="545" y="1811"/>
                            </a:lnTo>
                            <a:lnTo>
                              <a:pt x="502" y="1797"/>
                            </a:lnTo>
                            <a:lnTo>
                              <a:pt x="457" y="1783"/>
                            </a:lnTo>
                            <a:lnTo>
                              <a:pt x="413" y="1769"/>
                            </a:lnTo>
                            <a:lnTo>
                              <a:pt x="370" y="1757"/>
                            </a:lnTo>
                            <a:lnTo>
                              <a:pt x="325" y="1745"/>
                            </a:lnTo>
                            <a:lnTo>
                              <a:pt x="283" y="1735"/>
                            </a:lnTo>
                            <a:lnTo>
                              <a:pt x="242" y="1726"/>
                            </a:lnTo>
                            <a:lnTo>
                              <a:pt x="203" y="1718"/>
                            </a:lnTo>
                            <a:lnTo>
                              <a:pt x="165" y="1713"/>
                            </a:lnTo>
                            <a:lnTo>
                              <a:pt x="131" y="1709"/>
                            </a:lnTo>
                            <a:lnTo>
                              <a:pt x="100" y="1709"/>
                            </a:lnTo>
                            <a:lnTo>
                              <a:pt x="72" y="1710"/>
                            </a:lnTo>
                            <a:lnTo>
                              <a:pt x="49" y="1716"/>
                            </a:lnTo>
                            <a:lnTo>
                              <a:pt x="29" y="1724"/>
                            </a:lnTo>
                            <a:lnTo>
                              <a:pt x="14" y="1735"/>
                            </a:lnTo>
                            <a:lnTo>
                              <a:pt x="4" y="1749"/>
                            </a:lnTo>
                            <a:lnTo>
                              <a:pt x="0" y="1767"/>
                            </a:lnTo>
                            <a:lnTo>
                              <a:pt x="2" y="1789"/>
                            </a:lnTo>
                            <a:lnTo>
                              <a:pt x="10" y="1816"/>
                            </a:lnTo>
                            <a:lnTo>
                              <a:pt x="26" y="1847"/>
                            </a:lnTo>
                            <a:lnTo>
                              <a:pt x="37" y="1864"/>
                            </a:lnTo>
                            <a:lnTo>
                              <a:pt x="49" y="1879"/>
                            </a:lnTo>
                            <a:lnTo>
                              <a:pt x="62" y="1896"/>
                            </a:lnTo>
                            <a:lnTo>
                              <a:pt x="75" y="1914"/>
                            </a:lnTo>
                            <a:lnTo>
                              <a:pt x="107" y="1948"/>
                            </a:lnTo>
                            <a:lnTo>
                              <a:pt x="141" y="1983"/>
                            </a:lnTo>
                            <a:lnTo>
                              <a:pt x="178" y="2020"/>
                            </a:lnTo>
                            <a:lnTo>
                              <a:pt x="219" y="2057"/>
                            </a:lnTo>
                            <a:lnTo>
                              <a:pt x="262" y="2093"/>
                            </a:lnTo>
                            <a:lnTo>
                              <a:pt x="309" y="2130"/>
                            </a:lnTo>
                            <a:lnTo>
                              <a:pt x="331" y="2170"/>
                            </a:lnTo>
                            <a:lnTo>
                              <a:pt x="355" y="2208"/>
                            </a:lnTo>
                            <a:lnTo>
                              <a:pt x="380" y="2245"/>
                            </a:lnTo>
                            <a:lnTo>
                              <a:pt x="406" y="2281"/>
                            </a:lnTo>
                            <a:lnTo>
                              <a:pt x="434" y="2316"/>
                            </a:lnTo>
                            <a:lnTo>
                              <a:pt x="463" y="2350"/>
                            </a:lnTo>
                            <a:lnTo>
                              <a:pt x="494" y="2383"/>
                            </a:lnTo>
                            <a:lnTo>
                              <a:pt x="525" y="2414"/>
                            </a:lnTo>
                            <a:lnTo>
                              <a:pt x="557" y="2444"/>
                            </a:lnTo>
                            <a:lnTo>
                              <a:pt x="591" y="2472"/>
                            </a:lnTo>
                            <a:lnTo>
                              <a:pt x="625" y="2499"/>
                            </a:lnTo>
                            <a:lnTo>
                              <a:pt x="659" y="2525"/>
                            </a:lnTo>
                            <a:lnTo>
                              <a:pt x="695" y="2549"/>
                            </a:lnTo>
                            <a:lnTo>
                              <a:pt x="731" y="2572"/>
                            </a:lnTo>
                            <a:lnTo>
                              <a:pt x="768" y="2593"/>
                            </a:lnTo>
                            <a:lnTo>
                              <a:pt x="805" y="2612"/>
                            </a:lnTo>
                            <a:lnTo>
                              <a:pt x="816" y="2619"/>
                            </a:lnTo>
                            <a:lnTo>
                              <a:pt x="828" y="2624"/>
                            </a:lnTo>
                            <a:lnTo>
                              <a:pt x="841" y="2627"/>
                            </a:lnTo>
                            <a:lnTo>
                              <a:pt x="855" y="2628"/>
                            </a:lnTo>
                            <a:lnTo>
                              <a:pt x="869" y="2627"/>
                            </a:lnTo>
                            <a:lnTo>
                              <a:pt x="885" y="2624"/>
                            </a:lnTo>
                            <a:lnTo>
                              <a:pt x="900" y="2619"/>
                            </a:lnTo>
                            <a:lnTo>
                              <a:pt x="917" y="2612"/>
                            </a:lnTo>
                            <a:lnTo>
                              <a:pt x="934" y="2603"/>
                            </a:lnTo>
                            <a:lnTo>
                              <a:pt x="950" y="2592"/>
                            </a:lnTo>
                            <a:lnTo>
                              <a:pt x="968" y="2579"/>
                            </a:lnTo>
                            <a:lnTo>
                              <a:pt x="987" y="2564"/>
                            </a:lnTo>
                            <a:lnTo>
                              <a:pt x="1005" y="2547"/>
                            </a:lnTo>
                            <a:lnTo>
                              <a:pt x="1023" y="2528"/>
                            </a:lnTo>
                            <a:lnTo>
                              <a:pt x="1041" y="2507"/>
                            </a:lnTo>
                            <a:lnTo>
                              <a:pt x="1060" y="2485"/>
                            </a:lnTo>
                            <a:lnTo>
                              <a:pt x="1071" y="2476"/>
                            </a:lnTo>
                            <a:lnTo>
                              <a:pt x="1081" y="2471"/>
                            </a:lnTo>
                            <a:lnTo>
                              <a:pt x="1092" y="2465"/>
                            </a:lnTo>
                            <a:lnTo>
                              <a:pt x="1102" y="2456"/>
                            </a:lnTo>
                            <a:lnTo>
                              <a:pt x="1102" y="2467"/>
                            </a:lnTo>
                            <a:lnTo>
                              <a:pt x="1101" y="2477"/>
                            </a:lnTo>
                            <a:lnTo>
                              <a:pt x="1099" y="2483"/>
                            </a:lnTo>
                            <a:lnTo>
                              <a:pt x="1097" y="2488"/>
                            </a:lnTo>
                            <a:lnTo>
                              <a:pt x="1093" y="2493"/>
                            </a:lnTo>
                            <a:lnTo>
                              <a:pt x="1088" y="2498"/>
                            </a:lnTo>
                            <a:lnTo>
                              <a:pt x="1057" y="2589"/>
                            </a:lnTo>
                            <a:lnTo>
                              <a:pt x="1027" y="2675"/>
                            </a:lnTo>
                            <a:lnTo>
                              <a:pt x="1001" y="2756"/>
                            </a:lnTo>
                            <a:lnTo>
                              <a:pt x="977" y="2832"/>
                            </a:lnTo>
                            <a:lnTo>
                              <a:pt x="955" y="2905"/>
                            </a:lnTo>
                            <a:lnTo>
                              <a:pt x="936" y="2973"/>
                            </a:lnTo>
                            <a:lnTo>
                              <a:pt x="919" y="3037"/>
                            </a:lnTo>
                            <a:lnTo>
                              <a:pt x="905" y="3096"/>
                            </a:lnTo>
                            <a:lnTo>
                              <a:pt x="891" y="3152"/>
                            </a:lnTo>
                            <a:lnTo>
                              <a:pt x="881" y="3204"/>
                            </a:lnTo>
                            <a:lnTo>
                              <a:pt x="874" y="3253"/>
                            </a:lnTo>
                            <a:lnTo>
                              <a:pt x="867" y="3297"/>
                            </a:lnTo>
                            <a:lnTo>
                              <a:pt x="862" y="3340"/>
                            </a:lnTo>
                            <a:lnTo>
                              <a:pt x="860" y="3377"/>
                            </a:lnTo>
                            <a:lnTo>
                              <a:pt x="859" y="3413"/>
                            </a:lnTo>
                            <a:lnTo>
                              <a:pt x="860" y="3444"/>
                            </a:lnTo>
                            <a:lnTo>
                              <a:pt x="862" y="3474"/>
                            </a:lnTo>
                            <a:lnTo>
                              <a:pt x="866" y="3499"/>
                            </a:lnTo>
                            <a:lnTo>
                              <a:pt x="871" y="3524"/>
                            </a:lnTo>
                            <a:lnTo>
                              <a:pt x="879" y="3545"/>
                            </a:lnTo>
                            <a:lnTo>
                              <a:pt x="887" y="3564"/>
                            </a:lnTo>
                            <a:lnTo>
                              <a:pt x="897" y="3580"/>
                            </a:lnTo>
                            <a:lnTo>
                              <a:pt x="907" y="3594"/>
                            </a:lnTo>
                            <a:lnTo>
                              <a:pt x="919" y="3606"/>
                            </a:lnTo>
                            <a:lnTo>
                              <a:pt x="931" y="3617"/>
                            </a:lnTo>
                            <a:lnTo>
                              <a:pt x="946" y="3625"/>
                            </a:lnTo>
                            <a:lnTo>
                              <a:pt x="960" y="3632"/>
                            </a:lnTo>
                            <a:lnTo>
                              <a:pt x="976" y="3638"/>
                            </a:lnTo>
                            <a:lnTo>
                              <a:pt x="992" y="3641"/>
                            </a:lnTo>
                            <a:lnTo>
                              <a:pt x="1010" y="3645"/>
                            </a:lnTo>
                            <a:lnTo>
                              <a:pt x="1028" y="3646"/>
                            </a:lnTo>
                            <a:lnTo>
                              <a:pt x="1046" y="3646"/>
                            </a:lnTo>
                            <a:lnTo>
                              <a:pt x="1078" y="3657"/>
                            </a:lnTo>
                            <a:lnTo>
                              <a:pt x="1110" y="3667"/>
                            </a:lnTo>
                            <a:lnTo>
                              <a:pt x="1141" y="3678"/>
                            </a:lnTo>
                            <a:lnTo>
                              <a:pt x="1173" y="3689"/>
                            </a:lnTo>
                            <a:lnTo>
                              <a:pt x="1234" y="3705"/>
                            </a:lnTo>
                            <a:lnTo>
                              <a:pt x="1292" y="3718"/>
                            </a:lnTo>
                            <a:lnTo>
                              <a:pt x="1346" y="3728"/>
                            </a:lnTo>
                            <a:lnTo>
                              <a:pt x="1397" y="3736"/>
                            </a:lnTo>
                            <a:lnTo>
                              <a:pt x="1446" y="3742"/>
                            </a:lnTo>
                            <a:lnTo>
                              <a:pt x="1492" y="3746"/>
                            </a:lnTo>
                            <a:lnTo>
                              <a:pt x="1534" y="3747"/>
                            </a:lnTo>
                            <a:lnTo>
                              <a:pt x="1574" y="3747"/>
                            </a:lnTo>
                            <a:lnTo>
                              <a:pt x="1612" y="3745"/>
                            </a:lnTo>
                            <a:lnTo>
                              <a:pt x="1646" y="3741"/>
                            </a:lnTo>
                            <a:lnTo>
                              <a:pt x="1678" y="3736"/>
                            </a:lnTo>
                            <a:lnTo>
                              <a:pt x="1708" y="3729"/>
                            </a:lnTo>
                            <a:lnTo>
                              <a:pt x="1736" y="3721"/>
                            </a:lnTo>
                            <a:lnTo>
                              <a:pt x="1762" y="3713"/>
                            </a:lnTo>
                            <a:lnTo>
                              <a:pt x="1785" y="3703"/>
                            </a:lnTo>
                            <a:lnTo>
                              <a:pt x="1806" y="3694"/>
                            </a:lnTo>
                            <a:lnTo>
                              <a:pt x="1825" y="3684"/>
                            </a:lnTo>
                            <a:lnTo>
                              <a:pt x="1843" y="3672"/>
                            </a:lnTo>
                            <a:lnTo>
                              <a:pt x="1858" y="3661"/>
                            </a:lnTo>
                            <a:lnTo>
                              <a:pt x="1873" y="3650"/>
                            </a:lnTo>
                            <a:lnTo>
                              <a:pt x="1885" y="3639"/>
                            </a:lnTo>
                            <a:lnTo>
                              <a:pt x="1895" y="3628"/>
                            </a:lnTo>
                            <a:lnTo>
                              <a:pt x="1905" y="3617"/>
                            </a:lnTo>
                            <a:lnTo>
                              <a:pt x="1913" y="3607"/>
                            </a:lnTo>
                            <a:lnTo>
                              <a:pt x="1925" y="3589"/>
                            </a:lnTo>
                            <a:lnTo>
                              <a:pt x="1933" y="3574"/>
                            </a:lnTo>
                            <a:lnTo>
                              <a:pt x="1937" y="3565"/>
                            </a:lnTo>
                            <a:lnTo>
                              <a:pt x="1938" y="3561"/>
                            </a:lnTo>
                            <a:lnTo>
                              <a:pt x="1948" y="3551"/>
                            </a:lnTo>
                            <a:lnTo>
                              <a:pt x="1974" y="3523"/>
                            </a:lnTo>
                            <a:lnTo>
                              <a:pt x="1991" y="3503"/>
                            </a:lnTo>
                            <a:lnTo>
                              <a:pt x="2011" y="3477"/>
                            </a:lnTo>
                            <a:lnTo>
                              <a:pt x="2035" y="3448"/>
                            </a:lnTo>
                            <a:lnTo>
                              <a:pt x="2059" y="3416"/>
                            </a:lnTo>
                            <a:lnTo>
                              <a:pt x="2085" y="3379"/>
                            </a:lnTo>
                            <a:lnTo>
                              <a:pt x="2111" y="3340"/>
                            </a:lnTo>
                            <a:lnTo>
                              <a:pt x="2139" y="3296"/>
                            </a:lnTo>
                            <a:lnTo>
                              <a:pt x="2166" y="3251"/>
                            </a:lnTo>
                            <a:lnTo>
                              <a:pt x="2192" y="3201"/>
                            </a:lnTo>
                            <a:lnTo>
                              <a:pt x="2218" y="3149"/>
                            </a:lnTo>
                            <a:lnTo>
                              <a:pt x="2230" y="3122"/>
                            </a:lnTo>
                            <a:lnTo>
                              <a:pt x="2242" y="3094"/>
                            </a:lnTo>
                            <a:lnTo>
                              <a:pt x="2253" y="3065"/>
                            </a:lnTo>
                            <a:lnTo>
                              <a:pt x="2264" y="3037"/>
                            </a:lnTo>
                            <a:lnTo>
                              <a:pt x="2266" y="3028"/>
                            </a:lnTo>
                            <a:lnTo>
                              <a:pt x="2266" y="3018"/>
                            </a:lnTo>
                            <a:lnTo>
                              <a:pt x="2266" y="3008"/>
                            </a:lnTo>
                            <a:lnTo>
                              <a:pt x="2264" y="2997"/>
                            </a:lnTo>
                            <a:lnTo>
                              <a:pt x="2262" y="2986"/>
                            </a:lnTo>
                            <a:lnTo>
                              <a:pt x="2259" y="2973"/>
                            </a:lnTo>
                            <a:lnTo>
                              <a:pt x="2256" y="2961"/>
                            </a:lnTo>
                            <a:lnTo>
                              <a:pt x="2250" y="2949"/>
                            </a:lnTo>
                            <a:lnTo>
                              <a:pt x="2244" y="2937"/>
                            </a:lnTo>
                            <a:lnTo>
                              <a:pt x="2238" y="2923"/>
                            </a:lnTo>
                            <a:lnTo>
                              <a:pt x="2230" y="2909"/>
                            </a:lnTo>
                            <a:lnTo>
                              <a:pt x="2221" y="2895"/>
                            </a:lnTo>
                            <a:lnTo>
                              <a:pt x="2210" y="2880"/>
                            </a:lnTo>
                            <a:lnTo>
                              <a:pt x="2199" y="2865"/>
                            </a:lnTo>
                            <a:lnTo>
                              <a:pt x="2187" y="2849"/>
                            </a:lnTo>
                            <a:lnTo>
                              <a:pt x="2172" y="2833"/>
                            </a:lnTo>
                            <a:lnTo>
                              <a:pt x="2157" y="2817"/>
                            </a:lnTo>
                            <a:lnTo>
                              <a:pt x="2140" y="2800"/>
                            </a:lnTo>
                            <a:lnTo>
                              <a:pt x="2122" y="2782"/>
                            </a:lnTo>
                            <a:lnTo>
                              <a:pt x="2102" y="2765"/>
                            </a:lnTo>
                            <a:lnTo>
                              <a:pt x="2082" y="2746"/>
                            </a:lnTo>
                            <a:lnTo>
                              <a:pt x="2059" y="2727"/>
                            </a:lnTo>
                            <a:lnTo>
                              <a:pt x="2036" y="2708"/>
                            </a:lnTo>
                            <a:lnTo>
                              <a:pt x="2009" y="2688"/>
                            </a:lnTo>
                            <a:lnTo>
                              <a:pt x="1982" y="2668"/>
                            </a:lnTo>
                            <a:lnTo>
                              <a:pt x="1952" y="2647"/>
                            </a:lnTo>
                            <a:lnTo>
                              <a:pt x="1923" y="2626"/>
                            </a:lnTo>
                            <a:lnTo>
                              <a:pt x="1889" y="2605"/>
                            </a:lnTo>
                            <a:lnTo>
                              <a:pt x="1855" y="2583"/>
                            </a:lnTo>
                            <a:lnTo>
                              <a:pt x="1818" y="2559"/>
                            </a:lnTo>
                            <a:lnTo>
                              <a:pt x="1780" y="2536"/>
                            </a:lnTo>
                            <a:lnTo>
                              <a:pt x="1740" y="2513"/>
                            </a:lnTo>
                            <a:lnTo>
                              <a:pt x="1753" y="2517"/>
                            </a:lnTo>
                            <a:lnTo>
                              <a:pt x="1789" y="2528"/>
                            </a:lnTo>
                            <a:lnTo>
                              <a:pt x="1845" y="2544"/>
                            </a:lnTo>
                            <a:lnTo>
                              <a:pt x="1917" y="2565"/>
                            </a:lnTo>
                            <a:lnTo>
                              <a:pt x="2001" y="2587"/>
                            </a:lnTo>
                            <a:lnTo>
                              <a:pt x="2093" y="2610"/>
                            </a:lnTo>
                            <a:lnTo>
                              <a:pt x="2142" y="2622"/>
                            </a:lnTo>
                            <a:lnTo>
                              <a:pt x="2191" y="2632"/>
                            </a:lnTo>
                            <a:lnTo>
                              <a:pt x="2241" y="2642"/>
                            </a:lnTo>
                            <a:lnTo>
                              <a:pt x="2291" y="2652"/>
                            </a:lnTo>
                            <a:lnTo>
                              <a:pt x="2340" y="2659"/>
                            </a:lnTo>
                            <a:lnTo>
                              <a:pt x="2389" y="2666"/>
                            </a:lnTo>
                            <a:lnTo>
                              <a:pt x="2435" y="2671"/>
                            </a:lnTo>
                            <a:lnTo>
                              <a:pt x="2480" y="2675"/>
                            </a:lnTo>
                            <a:lnTo>
                              <a:pt x="2522" y="2676"/>
                            </a:lnTo>
                            <a:lnTo>
                              <a:pt x="2562" y="2676"/>
                            </a:lnTo>
                            <a:lnTo>
                              <a:pt x="2599" y="2674"/>
                            </a:lnTo>
                            <a:lnTo>
                              <a:pt x="2631" y="2668"/>
                            </a:lnTo>
                            <a:lnTo>
                              <a:pt x="2660" y="2660"/>
                            </a:lnTo>
                            <a:lnTo>
                              <a:pt x="2683" y="2649"/>
                            </a:lnTo>
                            <a:lnTo>
                              <a:pt x="2702" y="2636"/>
                            </a:lnTo>
                            <a:lnTo>
                              <a:pt x="2715" y="2618"/>
                            </a:lnTo>
                            <a:lnTo>
                              <a:pt x="2723" y="2598"/>
                            </a:lnTo>
                            <a:lnTo>
                              <a:pt x="2723" y="2574"/>
                            </a:lnTo>
                            <a:lnTo>
                              <a:pt x="2717" y="2545"/>
                            </a:lnTo>
                            <a:lnTo>
                              <a:pt x="2704" y="2513"/>
                            </a:lnTo>
                            <a:lnTo>
                              <a:pt x="2706" y="2494"/>
                            </a:lnTo>
                            <a:lnTo>
                              <a:pt x="2707" y="2474"/>
                            </a:lnTo>
                            <a:lnTo>
                              <a:pt x="2708" y="2454"/>
                            </a:lnTo>
                            <a:lnTo>
                              <a:pt x="2710" y="2433"/>
                            </a:lnTo>
                            <a:lnTo>
                              <a:pt x="2708" y="2390"/>
                            </a:lnTo>
                            <a:lnTo>
                              <a:pt x="2705" y="2344"/>
                            </a:lnTo>
                            <a:lnTo>
                              <a:pt x="2701" y="2298"/>
                            </a:lnTo>
                            <a:lnTo>
                              <a:pt x="2694" y="2248"/>
                            </a:lnTo>
                            <a:lnTo>
                              <a:pt x="2685" y="2197"/>
                            </a:lnTo>
                            <a:lnTo>
                              <a:pt x="2675" y="2144"/>
                            </a:lnTo>
                            <a:lnTo>
                              <a:pt x="2667" y="2113"/>
                            </a:lnTo>
                            <a:lnTo>
                              <a:pt x="2658" y="2082"/>
                            </a:lnTo>
                            <a:lnTo>
                              <a:pt x="2650" y="2052"/>
                            </a:lnTo>
                            <a:lnTo>
                              <a:pt x="2640" y="2022"/>
                            </a:lnTo>
                            <a:lnTo>
                              <a:pt x="2628" y="1995"/>
                            </a:lnTo>
                            <a:lnTo>
                              <a:pt x="2618" y="1966"/>
                            </a:lnTo>
                            <a:lnTo>
                              <a:pt x="2606" y="1939"/>
                            </a:lnTo>
                            <a:lnTo>
                              <a:pt x="2595" y="1912"/>
                            </a:lnTo>
                            <a:lnTo>
                              <a:pt x="2622" y="1924"/>
                            </a:lnTo>
                            <a:lnTo>
                              <a:pt x="2650" y="1935"/>
                            </a:lnTo>
                            <a:lnTo>
                              <a:pt x="2678" y="1945"/>
                            </a:lnTo>
                            <a:lnTo>
                              <a:pt x="2707" y="1955"/>
                            </a:lnTo>
                            <a:lnTo>
                              <a:pt x="2737" y="1965"/>
                            </a:lnTo>
                            <a:lnTo>
                              <a:pt x="2768" y="1973"/>
                            </a:lnTo>
                            <a:lnTo>
                              <a:pt x="2799" y="1981"/>
                            </a:lnTo>
                            <a:lnTo>
                              <a:pt x="2832" y="1989"/>
                            </a:lnTo>
                            <a:lnTo>
                              <a:pt x="2839" y="1985"/>
                            </a:lnTo>
                            <a:lnTo>
                              <a:pt x="2849" y="1978"/>
                            </a:lnTo>
                            <a:lnTo>
                              <a:pt x="2860" y="1967"/>
                            </a:lnTo>
                            <a:lnTo>
                              <a:pt x="2872" y="1954"/>
                            </a:lnTo>
                            <a:lnTo>
                              <a:pt x="2885" y="1935"/>
                            </a:lnTo>
                            <a:lnTo>
                              <a:pt x="2900" y="1912"/>
                            </a:lnTo>
                            <a:lnTo>
                              <a:pt x="2916" y="1885"/>
                            </a:lnTo>
                            <a:lnTo>
                              <a:pt x="2934" y="1853"/>
                            </a:lnTo>
                            <a:lnTo>
                              <a:pt x="2954" y="1815"/>
                            </a:lnTo>
                            <a:lnTo>
                              <a:pt x="2975" y="1770"/>
                            </a:lnTo>
                            <a:lnTo>
                              <a:pt x="2998" y="1720"/>
                            </a:lnTo>
                            <a:lnTo>
                              <a:pt x="3023" y="1664"/>
                            </a:lnTo>
                            <a:lnTo>
                              <a:pt x="3049" y="1601"/>
                            </a:lnTo>
                            <a:lnTo>
                              <a:pt x="3078" y="1530"/>
                            </a:lnTo>
                            <a:lnTo>
                              <a:pt x="3110" y="1452"/>
                            </a:lnTo>
                            <a:lnTo>
                              <a:pt x="3144" y="1365"/>
                            </a:lnTo>
                            <a:lnTo>
                              <a:pt x="3140" y="1375"/>
                            </a:lnTo>
                            <a:lnTo>
                              <a:pt x="3130" y="1403"/>
                            </a:lnTo>
                            <a:lnTo>
                              <a:pt x="3117" y="1446"/>
                            </a:lnTo>
                            <a:lnTo>
                              <a:pt x="3099" y="1503"/>
                            </a:lnTo>
                            <a:lnTo>
                              <a:pt x="3078" y="1570"/>
                            </a:lnTo>
                            <a:lnTo>
                              <a:pt x="3056" y="1643"/>
                            </a:lnTo>
                            <a:lnTo>
                              <a:pt x="3033" y="1723"/>
                            </a:lnTo>
                            <a:lnTo>
                              <a:pt x="3010" y="1805"/>
                            </a:lnTo>
                            <a:lnTo>
                              <a:pt x="2989" y="1887"/>
                            </a:lnTo>
                            <a:lnTo>
                              <a:pt x="2970" y="1966"/>
                            </a:lnTo>
                            <a:lnTo>
                              <a:pt x="2963" y="2003"/>
                            </a:lnTo>
                            <a:lnTo>
                              <a:pt x="2956" y="2040"/>
                            </a:lnTo>
                            <a:lnTo>
                              <a:pt x="2950" y="2074"/>
                            </a:lnTo>
                            <a:lnTo>
                              <a:pt x="2946" y="2107"/>
                            </a:lnTo>
                            <a:lnTo>
                              <a:pt x="2943" y="2135"/>
                            </a:lnTo>
                            <a:lnTo>
                              <a:pt x="2941" y="2162"/>
                            </a:lnTo>
                            <a:lnTo>
                              <a:pt x="2941" y="2187"/>
                            </a:lnTo>
                            <a:lnTo>
                              <a:pt x="2944" y="2205"/>
                            </a:lnTo>
                            <a:lnTo>
                              <a:pt x="2948" y="2222"/>
                            </a:lnTo>
                            <a:lnTo>
                              <a:pt x="2954" y="2234"/>
                            </a:lnTo>
                            <a:lnTo>
                              <a:pt x="2963" y="2241"/>
                            </a:lnTo>
                            <a:lnTo>
                              <a:pt x="2973" y="2243"/>
                            </a:lnTo>
                            <a:lnTo>
                              <a:pt x="2993" y="2245"/>
                            </a:lnTo>
                            <a:lnTo>
                              <a:pt x="3011" y="2248"/>
                            </a:lnTo>
                            <a:lnTo>
                              <a:pt x="3031" y="2248"/>
                            </a:lnTo>
                            <a:lnTo>
                              <a:pt x="3052" y="2246"/>
                            </a:lnTo>
                            <a:lnTo>
                              <a:pt x="3074" y="2245"/>
                            </a:lnTo>
                            <a:lnTo>
                              <a:pt x="3095" y="2242"/>
                            </a:lnTo>
                            <a:lnTo>
                              <a:pt x="3117" y="2239"/>
                            </a:lnTo>
                            <a:lnTo>
                              <a:pt x="3139" y="2235"/>
                            </a:lnTo>
                            <a:lnTo>
                              <a:pt x="3162" y="2230"/>
                            </a:lnTo>
                            <a:lnTo>
                              <a:pt x="3186" y="2224"/>
                            </a:lnTo>
                            <a:lnTo>
                              <a:pt x="3209" y="2218"/>
                            </a:lnTo>
                            <a:lnTo>
                              <a:pt x="3232" y="2210"/>
                            </a:lnTo>
                            <a:lnTo>
                              <a:pt x="3256" y="2202"/>
                            </a:lnTo>
                            <a:lnTo>
                              <a:pt x="3280" y="2193"/>
                            </a:lnTo>
                            <a:lnTo>
                              <a:pt x="3303" y="2183"/>
                            </a:lnTo>
                            <a:lnTo>
                              <a:pt x="3328" y="2173"/>
                            </a:lnTo>
                            <a:lnTo>
                              <a:pt x="3364" y="2161"/>
                            </a:lnTo>
                            <a:lnTo>
                              <a:pt x="3400" y="2148"/>
                            </a:lnTo>
                            <a:lnTo>
                              <a:pt x="3434" y="2134"/>
                            </a:lnTo>
                            <a:lnTo>
                              <a:pt x="3467" y="2120"/>
                            </a:lnTo>
                            <a:lnTo>
                              <a:pt x="3499" y="2106"/>
                            </a:lnTo>
                            <a:lnTo>
                              <a:pt x="3530" y="2090"/>
                            </a:lnTo>
                            <a:lnTo>
                              <a:pt x="3560" y="2073"/>
                            </a:lnTo>
                            <a:lnTo>
                              <a:pt x="3589" y="2057"/>
                            </a:lnTo>
                            <a:lnTo>
                              <a:pt x="3617" y="2040"/>
                            </a:lnTo>
                            <a:lnTo>
                              <a:pt x="3644" y="2022"/>
                            </a:lnTo>
                            <a:lnTo>
                              <a:pt x="3670" y="2005"/>
                            </a:lnTo>
                            <a:lnTo>
                              <a:pt x="3694" y="1986"/>
                            </a:lnTo>
                            <a:lnTo>
                              <a:pt x="3718" y="1966"/>
                            </a:lnTo>
                            <a:lnTo>
                              <a:pt x="3742" y="1947"/>
                            </a:lnTo>
                            <a:lnTo>
                              <a:pt x="3763" y="1926"/>
                            </a:lnTo>
                            <a:lnTo>
                              <a:pt x="3784" y="1906"/>
                            </a:lnTo>
                            <a:lnTo>
                              <a:pt x="3804" y="1885"/>
                            </a:lnTo>
                            <a:lnTo>
                              <a:pt x="3824" y="1863"/>
                            </a:lnTo>
                            <a:lnTo>
                              <a:pt x="3842" y="1840"/>
                            </a:lnTo>
                            <a:lnTo>
                              <a:pt x="3859" y="1818"/>
                            </a:lnTo>
                            <a:lnTo>
                              <a:pt x="3876" y="1796"/>
                            </a:lnTo>
                            <a:lnTo>
                              <a:pt x="3892" y="1773"/>
                            </a:lnTo>
                            <a:lnTo>
                              <a:pt x="3907" y="1748"/>
                            </a:lnTo>
                            <a:lnTo>
                              <a:pt x="3922" y="1725"/>
                            </a:lnTo>
                            <a:lnTo>
                              <a:pt x="3935" y="1700"/>
                            </a:lnTo>
                            <a:lnTo>
                              <a:pt x="3947" y="1676"/>
                            </a:lnTo>
                            <a:lnTo>
                              <a:pt x="3959" y="1651"/>
                            </a:lnTo>
                            <a:lnTo>
                              <a:pt x="3970" y="1625"/>
                            </a:lnTo>
                            <a:lnTo>
                              <a:pt x="3980" y="1600"/>
                            </a:lnTo>
                            <a:lnTo>
                              <a:pt x="3990" y="1574"/>
                            </a:lnTo>
                            <a:lnTo>
                              <a:pt x="3999" y="1547"/>
                            </a:lnTo>
                            <a:lnTo>
                              <a:pt x="4007" y="1521"/>
                            </a:lnTo>
                            <a:lnTo>
                              <a:pt x="4007" y="1515"/>
                            </a:lnTo>
                            <a:lnTo>
                              <a:pt x="4004" y="1510"/>
                            </a:lnTo>
                            <a:lnTo>
                              <a:pt x="3998" y="1502"/>
                            </a:lnTo>
                            <a:lnTo>
                              <a:pt x="3992" y="1495"/>
                            </a:lnTo>
                            <a:lnTo>
                              <a:pt x="3983" y="1487"/>
                            </a:lnTo>
                            <a:lnTo>
                              <a:pt x="3973" y="1479"/>
                            </a:lnTo>
                            <a:lnTo>
                              <a:pt x="3960" y="1470"/>
                            </a:lnTo>
                            <a:lnTo>
                              <a:pt x="3947" y="1460"/>
                            </a:lnTo>
                            <a:lnTo>
                              <a:pt x="3916" y="1440"/>
                            </a:lnTo>
                            <a:lnTo>
                              <a:pt x="3879" y="1419"/>
                            </a:lnTo>
                            <a:lnTo>
                              <a:pt x="3838" y="1396"/>
                            </a:lnTo>
                            <a:lnTo>
                              <a:pt x="3793" y="1372"/>
                            </a:lnTo>
                            <a:lnTo>
                              <a:pt x="3744" y="1349"/>
                            </a:lnTo>
                            <a:lnTo>
                              <a:pt x="3693" y="1323"/>
                            </a:lnTo>
                            <a:lnTo>
                              <a:pt x="3639" y="1299"/>
                            </a:lnTo>
                            <a:lnTo>
                              <a:pt x="3583" y="1274"/>
                            </a:lnTo>
                            <a:lnTo>
                              <a:pt x="3526" y="1250"/>
                            </a:lnTo>
                            <a:lnTo>
                              <a:pt x="3469" y="1226"/>
                            </a:lnTo>
                            <a:lnTo>
                              <a:pt x="3412" y="1203"/>
                            </a:lnTo>
                            <a:lnTo>
                              <a:pt x="3356" y="1181"/>
                            </a:lnTo>
                            <a:lnTo>
                              <a:pt x="3348" y="1173"/>
                            </a:lnTo>
                            <a:lnTo>
                              <a:pt x="3341" y="1169"/>
                            </a:lnTo>
                            <a:lnTo>
                              <a:pt x="3336" y="1167"/>
                            </a:lnTo>
                            <a:lnTo>
                              <a:pt x="3328" y="1167"/>
                            </a:lnTo>
                            <a:lnTo>
                              <a:pt x="3341" y="1167"/>
                            </a:lnTo>
                            <a:lnTo>
                              <a:pt x="3356" y="1167"/>
                            </a:lnTo>
                            <a:lnTo>
                              <a:pt x="3495" y="1208"/>
                            </a:lnTo>
                            <a:lnTo>
                              <a:pt x="3624" y="1244"/>
                            </a:lnTo>
                            <a:lnTo>
                              <a:pt x="3741" y="1278"/>
                            </a:lnTo>
                            <a:lnTo>
                              <a:pt x="3846" y="1307"/>
                            </a:lnTo>
                            <a:lnTo>
                              <a:pt x="3942" y="1333"/>
                            </a:lnTo>
                            <a:lnTo>
                              <a:pt x="4027" y="1355"/>
                            </a:lnTo>
                            <a:lnTo>
                              <a:pt x="4103" y="1375"/>
                            </a:lnTo>
                            <a:lnTo>
                              <a:pt x="4169" y="1392"/>
                            </a:lnTo>
                            <a:lnTo>
                              <a:pt x="4226" y="1405"/>
                            </a:lnTo>
                            <a:lnTo>
                              <a:pt x="4276" y="1418"/>
                            </a:lnTo>
                            <a:lnTo>
                              <a:pt x="4317" y="1425"/>
                            </a:lnTo>
                            <a:lnTo>
                              <a:pt x="4350" y="1432"/>
                            </a:lnTo>
                            <a:lnTo>
                              <a:pt x="4377" y="1436"/>
                            </a:lnTo>
                            <a:lnTo>
                              <a:pt x="4397" y="1437"/>
                            </a:lnTo>
                            <a:lnTo>
                              <a:pt x="4404" y="1439"/>
                            </a:lnTo>
                            <a:lnTo>
                              <a:pt x="4410" y="1437"/>
                            </a:lnTo>
                            <a:lnTo>
                              <a:pt x="4416" y="1437"/>
                            </a:lnTo>
                            <a:lnTo>
                              <a:pt x="4419" y="1436"/>
                            </a:lnTo>
                            <a:lnTo>
                              <a:pt x="4429" y="1409"/>
                            </a:lnTo>
                            <a:lnTo>
                              <a:pt x="4437" y="1381"/>
                            </a:lnTo>
                            <a:lnTo>
                              <a:pt x="4444" y="1352"/>
                            </a:lnTo>
                            <a:lnTo>
                              <a:pt x="4450" y="1323"/>
                            </a:lnTo>
                            <a:lnTo>
                              <a:pt x="4456" y="1293"/>
                            </a:lnTo>
                            <a:lnTo>
                              <a:pt x="4459" y="1264"/>
                            </a:lnTo>
                            <a:lnTo>
                              <a:pt x="4460" y="1237"/>
                            </a:lnTo>
                            <a:lnTo>
                              <a:pt x="4461" y="121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7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AA09AE" id="Freeform 43" o:spid="_x0000_s1026" alt="Petals" style="position:absolute;margin-left:354.75pt;margin-top:20.25pt;width:45.75pt;height:37.4pt;rotation:11345904fd;flip:y;z-index:-251663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6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<v:fill opacity="37265f"/>
              <v:path arrowok="t" o:connecttype="custom" o:connectlocs="566111,87924;531999,40161;484866,16723;459607,62079;461560,41935;469503,253;427057,54984;385003,117697;411043,133534;349979,116557;280712,100974;271598,116557;266911,154311;258057,180410;231496,199540;188660,252118;205326,181297;216784,111996;206498,99580;147647,97046;84500,117317;44919,155451;36847,185858;59371,210563;91531,236788;21483,217024;3385,234001;43096,274922;85802,319898;117180,331807;140747,313057;130331,349164;111972,427840;121217,458246;152725,467368;218476,473322;246730,459640;264958,436835;294774,384764;290347,368548;268083,345490;228241,318884;311049,337762;354536,329147;350760,284804;341385,243756;373936,247557;404923,183957;386695,249077;385784,283917;414818,281764;455571,266814;492678,241475;515463,209169;517286,187378;459087,158365;471846,157605;569887,181930;580564,160139" o:connectangles="0,0,0,0,0,0,0,0,0,0,0,0,0,0,0,0,0,0,0,0,0,0,0,0,0,0,0,0,0,0,0,0,0,0,0,0,0,0,0,0,0,0,0,0,0,0,0,0,0,0,0,0,0,0,0,0,0,0,0"/>
            </v:shape>
          </w:pict>
        </mc:Fallback>
      </mc:AlternateContent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4143" behindDoc="1" locked="1" layoutInCell="1" allowOverlap="1" wp14:anchorId="4F44F4EC" wp14:editId="2374D92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9525" b="0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A86CD" id="Frame 25" o:spid="_x0000_s1026" alt="Border around document" style="position:absolute;margin-left:0;margin-top:0;width:539.3pt;height:10in;z-index:-25166233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93AD2"/>
    <w:multiLevelType w:val="hybridMultilevel"/>
    <w:tmpl w:val="6FFED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FA13C2"/>
    <w:multiLevelType w:val="multilevel"/>
    <w:tmpl w:val="588A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942C02"/>
    <w:multiLevelType w:val="hybridMultilevel"/>
    <w:tmpl w:val="0ACEF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A175B1"/>
    <w:multiLevelType w:val="hybridMultilevel"/>
    <w:tmpl w:val="D556E1C8"/>
    <w:lvl w:ilvl="0" w:tplc="04090001">
      <w:start w:val="1"/>
      <w:numFmt w:val="bullet"/>
      <w:lvlText w:val=""/>
      <w:lvlJc w:val="left"/>
      <w:pPr>
        <w:ind w:left="23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9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65" w:hanging="360"/>
      </w:pPr>
      <w:rPr>
        <w:rFonts w:ascii="Wingdings" w:hAnsi="Wingdings" w:hint="default"/>
      </w:rPr>
    </w:lvl>
  </w:abstractNum>
  <w:abstractNum w:abstractNumId="14" w15:restartNumberingAfterBreak="0">
    <w:nsid w:val="401409A6"/>
    <w:multiLevelType w:val="hybridMultilevel"/>
    <w:tmpl w:val="AFE443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8136F1"/>
    <w:multiLevelType w:val="hybridMultilevel"/>
    <w:tmpl w:val="D5465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055D59"/>
    <w:multiLevelType w:val="hybridMultilevel"/>
    <w:tmpl w:val="F6BC2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58046543"/>
    <w:multiLevelType w:val="multilevel"/>
    <w:tmpl w:val="588A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BC349B"/>
    <w:multiLevelType w:val="hybridMultilevel"/>
    <w:tmpl w:val="BD2A7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43F0744"/>
    <w:multiLevelType w:val="hybridMultilevel"/>
    <w:tmpl w:val="CEBE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578CB"/>
    <w:multiLevelType w:val="hybridMultilevel"/>
    <w:tmpl w:val="AF747B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F780296"/>
    <w:multiLevelType w:val="hybridMultilevel"/>
    <w:tmpl w:val="D9CAB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1"/>
  </w:num>
  <w:num w:numId="19">
    <w:abstractNumId w:val="13"/>
  </w:num>
  <w:num w:numId="20">
    <w:abstractNumId w:val="13"/>
  </w:num>
  <w:num w:numId="21">
    <w:abstractNumId w:val="10"/>
  </w:num>
  <w:num w:numId="22">
    <w:abstractNumId w:val="14"/>
  </w:num>
  <w:num w:numId="23">
    <w:abstractNumId w:val="19"/>
  </w:num>
  <w:num w:numId="24">
    <w:abstractNumId w:val="15"/>
  </w:num>
  <w:num w:numId="25">
    <w:abstractNumId w:val="12"/>
  </w:num>
  <w:num w:numId="26">
    <w:abstractNumId w:val="24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2M7Q0NAMyLMxNjZV0lIJTi4sz8/NACoxrATwsNpQsAAAA"/>
  </w:docVars>
  <w:rsids>
    <w:rsidRoot w:val="000745F3"/>
    <w:rsid w:val="000745F3"/>
    <w:rsid w:val="000E33EA"/>
    <w:rsid w:val="001321D9"/>
    <w:rsid w:val="0013577C"/>
    <w:rsid w:val="001570B2"/>
    <w:rsid w:val="001624C3"/>
    <w:rsid w:val="00202D35"/>
    <w:rsid w:val="00220400"/>
    <w:rsid w:val="002733AA"/>
    <w:rsid w:val="002A068F"/>
    <w:rsid w:val="002C7D72"/>
    <w:rsid w:val="004611DB"/>
    <w:rsid w:val="00476F6E"/>
    <w:rsid w:val="004A5490"/>
    <w:rsid w:val="00535106"/>
    <w:rsid w:val="00585147"/>
    <w:rsid w:val="005D2D39"/>
    <w:rsid w:val="005D3F64"/>
    <w:rsid w:val="0068245E"/>
    <w:rsid w:val="0069500E"/>
    <w:rsid w:val="00713F12"/>
    <w:rsid w:val="007A4EDB"/>
    <w:rsid w:val="007D6ACD"/>
    <w:rsid w:val="00834305"/>
    <w:rsid w:val="00897FB4"/>
    <w:rsid w:val="009124DD"/>
    <w:rsid w:val="0094423C"/>
    <w:rsid w:val="00A95506"/>
    <w:rsid w:val="00AB123B"/>
    <w:rsid w:val="00AC5DF2"/>
    <w:rsid w:val="00B168F9"/>
    <w:rsid w:val="00C517EE"/>
    <w:rsid w:val="00C67FD5"/>
    <w:rsid w:val="00C93A32"/>
    <w:rsid w:val="00CE754C"/>
    <w:rsid w:val="00CF207A"/>
    <w:rsid w:val="00D529A9"/>
    <w:rsid w:val="00E402F3"/>
    <w:rsid w:val="00E43EFE"/>
    <w:rsid w:val="00E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B903DCA"/>
  <w15:chartTrackingRefBased/>
  <w15:docId w15:val="{89AA7BDD-FC35-48FF-8709-A730BBD6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1"/>
    <w:qFormat/>
    <w:rsid w:val="000745F3"/>
    <w:pPr>
      <w:spacing w:after="0" w:line="240" w:lineRule="auto"/>
      <w:ind w:left="720" w:right="0"/>
    </w:pPr>
    <w:rPr>
      <w:rFonts w:ascii="Calibri" w:hAnsi="Calibri" w:cs="Calibri"/>
      <w:color w:val="auto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745F3"/>
    <w:pPr>
      <w:widowControl w:val="0"/>
      <w:autoSpaceDE w:val="0"/>
      <w:autoSpaceDN w:val="0"/>
      <w:spacing w:after="0" w:line="240" w:lineRule="auto"/>
      <w:ind w:left="0" w:right="0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745F3"/>
    <w:rPr>
      <w:rFonts w:ascii="Calibri" w:eastAsia="Calibri" w:hAnsi="Calibri" w:cs="Calibri"/>
      <w:color w:val="auto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02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bit.ly/Aprilhealthyrelationship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bluejeans.com/download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iboks.com/suggestion-box/" TargetMode="External"/><Relationship Id="rId5" Type="http://schemas.openxmlformats.org/officeDocument/2006/relationships/styles" Target="styles.xml"/><Relationship Id="rId15" Type="http://schemas.openxmlformats.org/officeDocument/2006/relationships/hyperlink" Target="https://forms.office.com/Pages/ResponsePage.aspx?id=-nyLEd2juUiwJjH_abtzi9fvBM7dHt5KmIRHuDwEa11UQlJLTVJBWkw1V1lJSzRYSVFUMkVBMFRNRy4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wecarealot.org/wp-content/uploads/2012/02/The-Ring-of-Safety-article.pdf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cc02.safelinks.protection.outlook.com/?url=https%3A%2F%2Fsupport.bluejeans.com%2Fs%2Farticle%2FPersonal-vs-Scheduled-Meetings-Whats-the-difference&amp;data=01%7C01%7CPatricia.Cymbala%40ct.gov%7C7c280d0a23fe49c67e5808d7db583d26%7C118b7cfaa3dd48b9b02631ff69bb738b%7C0&amp;sdata=AXHozu9pklgqVmoSSXodROhz58qBXhdPxM53DBsxMRw%3D&amp;reserved=0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mbalap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A6B32AA2E9F4282B5F6F6DF1A6910" ma:contentTypeVersion="11" ma:contentTypeDescription="Create a new document." ma:contentTypeScope="" ma:versionID="b963363a6dae66fc9ea855e90d7b088b">
  <xsd:schema xmlns:xsd="http://www.w3.org/2001/XMLSchema" xmlns:xs="http://www.w3.org/2001/XMLSchema" xmlns:p="http://schemas.microsoft.com/office/2006/metadata/properties" xmlns:ns1="http://schemas.microsoft.com/sharepoint/v3" xmlns:ns3="b7f2d8f0-a748-4784-9599-f9a7592f8241" xmlns:ns4="f17d336e-b278-4098-acc0-a820d153a245" targetNamespace="http://schemas.microsoft.com/office/2006/metadata/properties" ma:root="true" ma:fieldsID="71f87ae65182e15149568e50bf83845c" ns1:_="" ns3:_="" ns4:_="">
    <xsd:import namespace="http://schemas.microsoft.com/sharepoint/v3"/>
    <xsd:import namespace="b7f2d8f0-a748-4784-9599-f9a7592f8241"/>
    <xsd:import namespace="f17d336e-b278-4098-acc0-a820d153a2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d8f0-a748-4784-9599-f9a7592f82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d336e-b278-4098-acc0-a820d153a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2CF740-67DE-45D7-B3D1-5BA523B9F422}">
  <ds:schemaRefs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f17d336e-b278-4098-acc0-a820d153a245"/>
    <ds:schemaRef ds:uri="http://purl.org/dc/terms/"/>
    <ds:schemaRef ds:uri="b7f2d8f0-a748-4784-9599-f9a7592f8241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763601A-6866-48A0-A44B-84A96DA697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2700C-62AF-4516-B8C5-F7B92E422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f2d8f0-a748-4784-9599-f9a7592f8241"/>
    <ds:schemaRef ds:uri="f17d336e-b278-4098-acc0-a820d153a2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1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Cymbala, Patricia</dc:creator>
  <cp:keywords/>
  <dc:description/>
  <cp:lastModifiedBy>Miller, Beth Aura F</cp:lastModifiedBy>
  <cp:revision>2</cp:revision>
  <dcterms:created xsi:type="dcterms:W3CDTF">2020-04-21T16:38:00Z</dcterms:created>
  <dcterms:modified xsi:type="dcterms:W3CDTF">2020-04-21T16:38:00Z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0x010100AFDA6B32AA2E9F4282B5F6F6DF1A6910</vt:lpwstr>
  </property>
  <property fmtid="{D5CDD505-2E9C-101B-9397-08002B2CF9AE}" pid="3" name="_DocHome">
    <vt:i4>-954511841</vt:i4>
  </property>
</Properties>
</file>